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7EF" w:rsidRDefault="009117EF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6454"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Белореченское СП_ПП-01" style="width:45.75pt;height:57pt;visibility:visible">
            <v:imagedata r:id="rId5" o:title=""/>
          </v:shape>
        </w:pict>
      </w:r>
    </w:p>
    <w:p w:rsidR="009117EF" w:rsidRPr="00CE7627" w:rsidRDefault="009117EF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9117EF" w:rsidRPr="00CE7627" w:rsidRDefault="009117EF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9117EF" w:rsidRPr="00CE7627" w:rsidRDefault="009117EF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городское поселение Белореченское муниципальное образование</w:t>
      </w:r>
    </w:p>
    <w:p w:rsidR="009117EF" w:rsidRPr="00CE7627" w:rsidRDefault="009117EF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АДМИНИСТРАЦИЯ</w:t>
      </w:r>
    </w:p>
    <w:p w:rsidR="009117EF" w:rsidRPr="00CE7627" w:rsidRDefault="009117EF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городского поселения</w:t>
      </w:r>
    </w:p>
    <w:p w:rsidR="009117EF" w:rsidRDefault="009117EF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9117EF" w:rsidRPr="00CE7627" w:rsidRDefault="009117EF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17EF" w:rsidRPr="00CA626A" w:rsidRDefault="009117EF" w:rsidP="0033415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A626A">
        <w:rPr>
          <w:rFonts w:ascii="Times New Roman" w:hAnsi="Times New Roman"/>
          <w:b/>
          <w:sz w:val="28"/>
          <w:szCs w:val="28"/>
        </w:rPr>
        <w:t>ПОСТАНОВЛЕНИЕ</w:t>
      </w:r>
    </w:p>
    <w:p w:rsidR="009117EF" w:rsidRPr="00026CF6" w:rsidRDefault="009117EF" w:rsidP="00CA626A">
      <w:pPr>
        <w:rPr>
          <w:rFonts w:ascii="Times New Roman" w:hAnsi="Times New Roman"/>
          <w:sz w:val="28"/>
          <w:szCs w:val="28"/>
        </w:rPr>
      </w:pPr>
      <w:r w:rsidRPr="00026CF6">
        <w:rPr>
          <w:rFonts w:ascii="Times New Roman" w:hAnsi="Times New Roman"/>
          <w:sz w:val="28"/>
          <w:szCs w:val="28"/>
        </w:rPr>
        <w:t>От 18 июля 2019 года                                                                             № 664</w:t>
      </w:r>
    </w:p>
    <w:p w:rsidR="009117EF" w:rsidRPr="00026CF6" w:rsidRDefault="009117EF" w:rsidP="00DD5263">
      <w:pPr>
        <w:jc w:val="center"/>
        <w:rPr>
          <w:rFonts w:ascii="Times New Roman" w:hAnsi="Times New Roman"/>
          <w:sz w:val="28"/>
          <w:szCs w:val="28"/>
        </w:rPr>
      </w:pPr>
      <w:r w:rsidRPr="00026CF6">
        <w:rPr>
          <w:rFonts w:ascii="Times New Roman" w:hAnsi="Times New Roman"/>
          <w:sz w:val="28"/>
          <w:szCs w:val="28"/>
        </w:rPr>
        <w:t>р.п. Белореченский</w:t>
      </w:r>
    </w:p>
    <w:p w:rsidR="009117EF" w:rsidRDefault="009117EF" w:rsidP="004B72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</w:t>
      </w:r>
      <w:r w:rsidRPr="00CA626A">
        <w:rPr>
          <w:rFonts w:ascii="Times New Roman" w:hAnsi="Times New Roman"/>
          <w:b/>
          <w:sz w:val="28"/>
          <w:szCs w:val="28"/>
        </w:rPr>
        <w:t>еречня платных услуг М</w:t>
      </w:r>
      <w:r>
        <w:rPr>
          <w:rFonts w:ascii="Times New Roman" w:hAnsi="Times New Roman"/>
          <w:b/>
          <w:sz w:val="28"/>
          <w:szCs w:val="28"/>
        </w:rPr>
        <w:t>униципального бюджетного учреждения</w:t>
      </w:r>
      <w:r w:rsidRPr="00CA626A">
        <w:rPr>
          <w:rFonts w:ascii="Times New Roman" w:hAnsi="Times New Roman"/>
          <w:b/>
          <w:sz w:val="28"/>
          <w:szCs w:val="28"/>
        </w:rPr>
        <w:t xml:space="preserve"> «Спортивно-о</w:t>
      </w:r>
      <w:r>
        <w:rPr>
          <w:rFonts w:ascii="Times New Roman" w:hAnsi="Times New Roman"/>
          <w:b/>
          <w:sz w:val="28"/>
          <w:szCs w:val="28"/>
        </w:rPr>
        <w:t xml:space="preserve">здоровительный комплекс» </w:t>
      </w:r>
    </w:p>
    <w:p w:rsidR="009117EF" w:rsidRDefault="009117EF" w:rsidP="004B72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2019</w:t>
      </w:r>
      <w:r w:rsidRPr="00CA626A">
        <w:rPr>
          <w:rFonts w:ascii="Times New Roman" w:hAnsi="Times New Roman"/>
          <w:b/>
          <w:sz w:val="28"/>
          <w:szCs w:val="28"/>
        </w:rPr>
        <w:t xml:space="preserve"> год</w:t>
      </w:r>
    </w:p>
    <w:p w:rsidR="009117EF" w:rsidRDefault="009117EF" w:rsidP="004B72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17EF" w:rsidRDefault="009117EF" w:rsidP="00094B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На основании Устава муниципального бюджетного учреждения «Спортивно-оздоровительный комплекс» и  Положения «О предоставлении платных услуг муниципальным бюджетным учреждением «Спортивно-оздоровительный комплекс», руководствуясь ст. 29, 41 Устава Белореченского муниципального образования,  Администрация городского поселения Белореченского муниципального образования</w:t>
      </w:r>
    </w:p>
    <w:p w:rsidR="009117EF" w:rsidRDefault="009117EF" w:rsidP="00094B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ПОСТАНОВЛЯЕТ:</w:t>
      </w:r>
    </w:p>
    <w:p w:rsidR="009117EF" w:rsidRDefault="009117EF" w:rsidP="00094B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17EF" w:rsidRPr="00CA626A" w:rsidRDefault="009117EF" w:rsidP="00094B19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1.Утвердить прилагаемый Перечень платных услуг </w:t>
      </w:r>
      <w:r w:rsidRPr="00CA626A">
        <w:rPr>
          <w:rFonts w:ascii="Times New Roman" w:hAnsi="Times New Roman"/>
          <w:sz w:val="28"/>
          <w:szCs w:val="28"/>
        </w:rPr>
        <w:t>Муниципального бюджетного учреждения «Спортивно-оздоровите</w:t>
      </w:r>
      <w:r>
        <w:rPr>
          <w:rFonts w:ascii="Times New Roman" w:hAnsi="Times New Roman"/>
          <w:sz w:val="28"/>
          <w:szCs w:val="28"/>
        </w:rPr>
        <w:t>льный комплекс» на 2019</w:t>
      </w:r>
      <w:r w:rsidRPr="00CA626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.</w:t>
      </w:r>
    </w:p>
    <w:p w:rsidR="009117EF" w:rsidRDefault="009117EF" w:rsidP="00094B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 Опубликовать настоящее постановление в средствах массовой информации – газете «Белореченский вестник» и разместить на официальном сайте Администрации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644E2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644E2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644E2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644E2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 xml:space="preserve"> (Семенюра О.В. – начальник организационного отдела).</w:t>
      </w:r>
    </w:p>
    <w:p w:rsidR="009117EF" w:rsidRDefault="009117EF" w:rsidP="00026CF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3. Настоящее Постановление вступает в силу со дня опубликования.</w:t>
      </w:r>
    </w:p>
    <w:p w:rsidR="009117EF" w:rsidRDefault="009117EF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4. Контроль  исполнения данного постановления возложить на директора  МБУ «Спортивно-оздоровительный комплекс» Мейера А.Б.</w:t>
      </w: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CA626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49089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 Белореченского </w:t>
      </w:r>
    </w:p>
    <w:p w:rsidR="009117EF" w:rsidRPr="00490894" w:rsidRDefault="009117EF" w:rsidP="00CA626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С.В. Ушаков                                                        </w:t>
      </w:r>
    </w:p>
    <w:p w:rsidR="009117EF" w:rsidRDefault="009117EF" w:rsidP="00CA62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CA62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Подготовил:</w:t>
      </w: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МБУ СОК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А.Б. Мейер</w:t>
      </w: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026C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СОГЛАСОВНО:</w:t>
      </w:r>
    </w:p>
    <w:p w:rsidR="009117EF" w:rsidRDefault="009117EF" w:rsidP="00026C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</w:t>
      </w:r>
    </w:p>
    <w:p w:rsidR="009117EF" w:rsidRDefault="009117EF" w:rsidP="00026C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поселения                                                             Н.С.Студеникина</w:t>
      </w:r>
    </w:p>
    <w:p w:rsidR="009117EF" w:rsidRDefault="009117EF" w:rsidP="00026C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9117EF" w:rsidRDefault="009117EF" w:rsidP="00026C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юридического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Н.Г.Лемешевская</w:t>
      </w: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026C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специалист </w:t>
      </w:r>
    </w:p>
    <w:p w:rsidR="009117EF" w:rsidRDefault="009117EF" w:rsidP="00026C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экономической политике </w:t>
      </w:r>
    </w:p>
    <w:p w:rsidR="009117EF" w:rsidRDefault="009117EF" w:rsidP="00026C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малому бизнесу финансово </w:t>
      </w:r>
    </w:p>
    <w:p w:rsidR="009117EF" w:rsidRDefault="009117EF" w:rsidP="00026C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экономического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К.В.Жилкина</w:t>
      </w: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в Дело;</w:t>
      </w: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МБУ СОК</w:t>
      </w: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главному специалисту по экономической политике и малому бизнесу</w:t>
      </w:r>
    </w:p>
    <w:p w:rsidR="009117EF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117EF" w:rsidRDefault="009117EF" w:rsidP="00026CF6">
      <w:pPr>
        <w:spacing w:after="0" w:line="240" w:lineRule="auto"/>
        <w:ind w:left="539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УТВЕРЖДЕН</w:t>
      </w:r>
    </w:p>
    <w:p w:rsidR="009117EF" w:rsidRDefault="009117EF" w:rsidP="00026CF6">
      <w:pPr>
        <w:spacing w:after="0" w:line="240" w:lineRule="auto"/>
        <w:ind w:left="539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городского поселения Белореченского муниципального образования </w:t>
      </w:r>
    </w:p>
    <w:p w:rsidR="009117EF" w:rsidRDefault="009117EF" w:rsidP="00A935EB">
      <w:pPr>
        <w:spacing w:after="0" w:line="276" w:lineRule="auto"/>
        <w:ind w:left="54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18 июля 2019 года № 664</w:t>
      </w:r>
    </w:p>
    <w:p w:rsidR="009117EF" w:rsidRDefault="009117EF" w:rsidP="00A935EB">
      <w:pPr>
        <w:spacing w:after="0" w:line="276" w:lineRule="auto"/>
        <w:ind w:left="5400"/>
        <w:rPr>
          <w:rFonts w:ascii="Times New Roman" w:hAnsi="Times New Roman"/>
          <w:sz w:val="28"/>
          <w:szCs w:val="28"/>
        </w:rPr>
      </w:pPr>
    </w:p>
    <w:p w:rsidR="009117EF" w:rsidRPr="00A935EB" w:rsidRDefault="009117EF" w:rsidP="00A935EB">
      <w:pPr>
        <w:spacing w:after="0" w:line="276" w:lineRule="auto"/>
        <w:ind w:left="5400"/>
        <w:rPr>
          <w:rFonts w:ascii="Times New Roman" w:hAnsi="Times New Roman"/>
          <w:b/>
          <w:sz w:val="28"/>
          <w:szCs w:val="28"/>
        </w:rPr>
      </w:pPr>
    </w:p>
    <w:p w:rsidR="009117EF" w:rsidRPr="00A935EB" w:rsidRDefault="009117EF" w:rsidP="001E7414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A935EB">
        <w:rPr>
          <w:rFonts w:ascii="Times New Roman" w:hAnsi="Times New Roman"/>
          <w:b/>
          <w:sz w:val="28"/>
          <w:szCs w:val="28"/>
        </w:rPr>
        <w:t>Перечен</w:t>
      </w:r>
      <w:r>
        <w:rPr>
          <w:rFonts w:ascii="Times New Roman" w:hAnsi="Times New Roman"/>
          <w:b/>
          <w:sz w:val="28"/>
          <w:szCs w:val="28"/>
        </w:rPr>
        <w:t xml:space="preserve">ь платных услуг  </w:t>
      </w:r>
      <w:r w:rsidRPr="00CA626A"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b/>
          <w:sz w:val="28"/>
          <w:szCs w:val="28"/>
        </w:rPr>
        <w:t>униципального бюджетного учреждения</w:t>
      </w:r>
      <w:r w:rsidRPr="00A935EB">
        <w:rPr>
          <w:rFonts w:ascii="Times New Roman" w:hAnsi="Times New Roman"/>
          <w:b/>
          <w:sz w:val="28"/>
          <w:szCs w:val="28"/>
        </w:rPr>
        <w:t xml:space="preserve"> «Спорт</w:t>
      </w:r>
      <w:r>
        <w:rPr>
          <w:rFonts w:ascii="Times New Roman" w:hAnsi="Times New Roman"/>
          <w:b/>
          <w:sz w:val="28"/>
          <w:szCs w:val="28"/>
        </w:rPr>
        <w:t>ивно-оздоровительный комплекс» на 2019 год</w:t>
      </w:r>
    </w:p>
    <w:p w:rsidR="009117EF" w:rsidRDefault="009117EF" w:rsidP="001E7414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8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2"/>
        <w:gridCol w:w="2177"/>
        <w:gridCol w:w="1494"/>
        <w:gridCol w:w="2251"/>
        <w:gridCol w:w="1825"/>
      </w:tblGrid>
      <w:tr w:rsidR="009117EF" w:rsidTr="00481CD0">
        <w:tc>
          <w:tcPr>
            <w:tcW w:w="732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№ п/п</w:t>
            </w:r>
          </w:p>
        </w:tc>
        <w:tc>
          <w:tcPr>
            <w:tcW w:w="2177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содержание услуги</w:t>
            </w:r>
          </w:p>
        </w:tc>
        <w:tc>
          <w:tcPr>
            <w:tcW w:w="1494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2251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продолжительность</w:t>
            </w:r>
          </w:p>
        </w:tc>
        <w:tc>
          <w:tcPr>
            <w:tcW w:w="1825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стоимость</w:t>
            </w:r>
          </w:p>
        </w:tc>
      </w:tr>
      <w:tr w:rsidR="009117EF" w:rsidTr="00481CD0">
        <w:tc>
          <w:tcPr>
            <w:tcW w:w="732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</w:t>
            </w:r>
          </w:p>
        </w:tc>
        <w:tc>
          <w:tcPr>
            <w:tcW w:w="2177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Посещение </w:t>
            </w:r>
            <w:r w:rsidRPr="00481CD0">
              <w:rPr>
                <w:rFonts w:ascii="Times New Roman" w:hAnsi="Times New Roman"/>
              </w:rPr>
              <w:t>тренажерного зала</w:t>
            </w:r>
          </w:p>
        </w:tc>
        <w:tc>
          <w:tcPr>
            <w:tcW w:w="1494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25" w:type="dxa"/>
          </w:tcPr>
          <w:p w:rsidR="009117EF" w:rsidRPr="00E04665" w:rsidRDefault="009117EF" w:rsidP="006052F4">
            <w:pPr>
              <w:rPr>
                <w:rFonts w:ascii="Times New Roman" w:hAnsi="Times New Roman"/>
              </w:rPr>
            </w:pPr>
            <w:r w:rsidRPr="00E04665">
              <w:rPr>
                <w:rFonts w:ascii="Times New Roman" w:hAnsi="Times New Roman"/>
              </w:rPr>
              <w:t>100 руб. разовое посещение,</w:t>
            </w:r>
          </w:p>
          <w:p w:rsidR="009117EF" w:rsidRPr="00481CD0" w:rsidRDefault="009117EF" w:rsidP="006052F4">
            <w:pPr>
              <w:rPr>
                <w:rFonts w:ascii="Times New Roman" w:hAnsi="Times New Roman"/>
                <w:sz w:val="20"/>
                <w:szCs w:val="20"/>
              </w:rPr>
            </w:pPr>
            <w:r w:rsidRPr="00E04665">
              <w:rPr>
                <w:rFonts w:ascii="Times New Roman" w:hAnsi="Times New Roman"/>
              </w:rPr>
              <w:t>1000 руб. абонемент на месяц</w:t>
            </w:r>
          </w:p>
        </w:tc>
      </w:tr>
      <w:tr w:rsidR="009117EF" w:rsidTr="00481CD0">
        <w:tc>
          <w:tcPr>
            <w:tcW w:w="732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77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 xml:space="preserve">Прокат </w:t>
            </w:r>
            <w:r>
              <w:rPr>
                <w:rFonts w:ascii="Times New Roman" w:hAnsi="Times New Roman"/>
              </w:rPr>
              <w:t>снегохода</w:t>
            </w:r>
          </w:p>
        </w:tc>
        <w:tc>
          <w:tcPr>
            <w:tcW w:w="1494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 час</w:t>
            </w:r>
          </w:p>
        </w:tc>
        <w:tc>
          <w:tcPr>
            <w:tcW w:w="1825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1600 руб.</w:t>
            </w:r>
          </w:p>
        </w:tc>
      </w:tr>
      <w:tr w:rsidR="009117EF" w:rsidTr="00481CD0">
        <w:tc>
          <w:tcPr>
            <w:tcW w:w="732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77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Прокат квадроцикла</w:t>
            </w:r>
          </w:p>
        </w:tc>
        <w:tc>
          <w:tcPr>
            <w:tcW w:w="1494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 xml:space="preserve">1 час </w:t>
            </w:r>
          </w:p>
        </w:tc>
        <w:tc>
          <w:tcPr>
            <w:tcW w:w="1825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1000 руб.</w:t>
            </w:r>
          </w:p>
        </w:tc>
      </w:tr>
      <w:tr w:rsidR="009117EF" w:rsidTr="00481CD0">
        <w:tc>
          <w:tcPr>
            <w:tcW w:w="732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77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Прокат коньков</w:t>
            </w:r>
          </w:p>
        </w:tc>
        <w:tc>
          <w:tcPr>
            <w:tcW w:w="1494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 xml:space="preserve">1 час </w:t>
            </w:r>
          </w:p>
        </w:tc>
        <w:tc>
          <w:tcPr>
            <w:tcW w:w="1825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50 руб.</w:t>
            </w:r>
          </w:p>
        </w:tc>
      </w:tr>
      <w:tr w:rsidR="009117EF" w:rsidTr="00481CD0">
        <w:tc>
          <w:tcPr>
            <w:tcW w:w="732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77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Прокат лыж</w:t>
            </w:r>
          </w:p>
        </w:tc>
        <w:tc>
          <w:tcPr>
            <w:tcW w:w="1494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 час</w:t>
            </w:r>
          </w:p>
        </w:tc>
        <w:tc>
          <w:tcPr>
            <w:tcW w:w="1825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100 руб.</w:t>
            </w:r>
          </w:p>
        </w:tc>
      </w:tr>
      <w:tr w:rsidR="009117EF" w:rsidTr="00481CD0">
        <w:tc>
          <w:tcPr>
            <w:tcW w:w="732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77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Лазертаг</w:t>
            </w:r>
          </w:p>
        </w:tc>
        <w:tc>
          <w:tcPr>
            <w:tcW w:w="1494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 час</w:t>
            </w:r>
          </w:p>
        </w:tc>
        <w:tc>
          <w:tcPr>
            <w:tcW w:w="1825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481CD0">
              <w:rPr>
                <w:rFonts w:ascii="Times New Roman" w:hAnsi="Times New Roman"/>
              </w:rPr>
              <w:t>00 руб.</w:t>
            </w:r>
          </w:p>
        </w:tc>
      </w:tr>
      <w:tr w:rsidR="009117EF" w:rsidTr="00481CD0">
        <w:tc>
          <w:tcPr>
            <w:tcW w:w="732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177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Малый бильярд</w:t>
            </w:r>
          </w:p>
        </w:tc>
        <w:tc>
          <w:tcPr>
            <w:tcW w:w="1494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 час</w:t>
            </w:r>
          </w:p>
        </w:tc>
        <w:tc>
          <w:tcPr>
            <w:tcW w:w="1825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50 руб.</w:t>
            </w:r>
          </w:p>
        </w:tc>
      </w:tr>
      <w:tr w:rsidR="009117EF" w:rsidTr="00481CD0">
        <w:tc>
          <w:tcPr>
            <w:tcW w:w="732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77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Большой бильярд</w:t>
            </w:r>
          </w:p>
        </w:tc>
        <w:tc>
          <w:tcPr>
            <w:tcW w:w="1494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 час</w:t>
            </w:r>
          </w:p>
        </w:tc>
        <w:tc>
          <w:tcPr>
            <w:tcW w:w="1825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100 руб.</w:t>
            </w:r>
          </w:p>
        </w:tc>
      </w:tr>
      <w:tr w:rsidR="009117EF" w:rsidTr="00481CD0">
        <w:tc>
          <w:tcPr>
            <w:tcW w:w="732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77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Проведение мероприятий</w:t>
            </w:r>
          </w:p>
        </w:tc>
        <w:tc>
          <w:tcPr>
            <w:tcW w:w="1494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 xml:space="preserve">час </w:t>
            </w:r>
          </w:p>
        </w:tc>
        <w:tc>
          <w:tcPr>
            <w:tcW w:w="2251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 час</w:t>
            </w:r>
          </w:p>
        </w:tc>
        <w:tc>
          <w:tcPr>
            <w:tcW w:w="1825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100 руб.</w:t>
            </w:r>
          </w:p>
        </w:tc>
      </w:tr>
      <w:tr w:rsidR="009117EF" w:rsidTr="00481CD0">
        <w:tc>
          <w:tcPr>
            <w:tcW w:w="732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77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Размещение</w:t>
            </w:r>
          </w:p>
        </w:tc>
        <w:tc>
          <w:tcPr>
            <w:tcW w:w="1494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</w:p>
        </w:tc>
        <w:tc>
          <w:tcPr>
            <w:tcW w:w="2251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</w:p>
        </w:tc>
        <w:tc>
          <w:tcPr>
            <w:tcW w:w="1825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</w:p>
        </w:tc>
      </w:tr>
      <w:tr w:rsidR="009117EF" w:rsidTr="00481CD0">
        <w:tc>
          <w:tcPr>
            <w:tcW w:w="732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177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Аренда кедровой бочки</w:t>
            </w:r>
          </w:p>
        </w:tc>
        <w:tc>
          <w:tcPr>
            <w:tcW w:w="1494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час</w:t>
            </w:r>
          </w:p>
        </w:tc>
        <w:tc>
          <w:tcPr>
            <w:tcW w:w="2251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 xml:space="preserve">1 час </w:t>
            </w:r>
          </w:p>
        </w:tc>
        <w:tc>
          <w:tcPr>
            <w:tcW w:w="1825" w:type="dxa"/>
          </w:tcPr>
          <w:p w:rsidR="009117EF" w:rsidRPr="00481CD0" w:rsidRDefault="009117EF" w:rsidP="006052F4">
            <w:pPr>
              <w:rPr>
                <w:rFonts w:ascii="Times New Roman" w:hAnsi="Times New Roman"/>
              </w:rPr>
            </w:pPr>
            <w:r w:rsidRPr="00481CD0">
              <w:rPr>
                <w:rFonts w:ascii="Times New Roman" w:hAnsi="Times New Roman"/>
              </w:rPr>
              <w:t>250 руб.</w:t>
            </w:r>
          </w:p>
        </w:tc>
      </w:tr>
    </w:tbl>
    <w:p w:rsidR="009117EF" w:rsidRPr="00983E1B" w:rsidRDefault="009117EF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sectPr w:rsidR="009117EF" w:rsidRPr="00983E1B" w:rsidSect="00026CF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E031C"/>
    <w:multiLevelType w:val="hybridMultilevel"/>
    <w:tmpl w:val="FDE278E4"/>
    <w:lvl w:ilvl="0" w:tplc="2550B7CE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75D4"/>
    <w:rsid w:val="00026CF6"/>
    <w:rsid w:val="00037F13"/>
    <w:rsid w:val="000424BA"/>
    <w:rsid w:val="00094B19"/>
    <w:rsid w:val="001E0134"/>
    <w:rsid w:val="001E7414"/>
    <w:rsid w:val="00222F69"/>
    <w:rsid w:val="00225D7E"/>
    <w:rsid w:val="00255403"/>
    <w:rsid w:val="00260C5E"/>
    <w:rsid w:val="002C65F8"/>
    <w:rsid w:val="002F0B13"/>
    <w:rsid w:val="0033415D"/>
    <w:rsid w:val="003B1528"/>
    <w:rsid w:val="003E4698"/>
    <w:rsid w:val="00412F92"/>
    <w:rsid w:val="004152D1"/>
    <w:rsid w:val="00481CD0"/>
    <w:rsid w:val="00490894"/>
    <w:rsid w:val="004B7271"/>
    <w:rsid w:val="005B1A33"/>
    <w:rsid w:val="005D26A1"/>
    <w:rsid w:val="006052F4"/>
    <w:rsid w:val="006175D4"/>
    <w:rsid w:val="00644E29"/>
    <w:rsid w:val="006C0EB1"/>
    <w:rsid w:val="006D4B47"/>
    <w:rsid w:val="006F1A21"/>
    <w:rsid w:val="007A3EFA"/>
    <w:rsid w:val="007A47AF"/>
    <w:rsid w:val="007B28E5"/>
    <w:rsid w:val="007C2052"/>
    <w:rsid w:val="007E1F50"/>
    <w:rsid w:val="009117EF"/>
    <w:rsid w:val="0092190C"/>
    <w:rsid w:val="00983E1B"/>
    <w:rsid w:val="009A3DF4"/>
    <w:rsid w:val="009B0607"/>
    <w:rsid w:val="009C7A4A"/>
    <w:rsid w:val="00A17A68"/>
    <w:rsid w:val="00A935EB"/>
    <w:rsid w:val="00AB6454"/>
    <w:rsid w:val="00C71D7D"/>
    <w:rsid w:val="00CA626A"/>
    <w:rsid w:val="00CD2360"/>
    <w:rsid w:val="00CE7627"/>
    <w:rsid w:val="00D74212"/>
    <w:rsid w:val="00DD5263"/>
    <w:rsid w:val="00E04665"/>
    <w:rsid w:val="00EB07D5"/>
    <w:rsid w:val="00F80DF8"/>
    <w:rsid w:val="00F87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60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83E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74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421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locked/>
    <w:rsid w:val="00F80DF8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01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3</Pages>
  <Words>425</Words>
  <Characters>2429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днс</dc:creator>
  <cp:keywords/>
  <dc:description/>
  <cp:lastModifiedBy>User</cp:lastModifiedBy>
  <cp:revision>4</cp:revision>
  <cp:lastPrinted>2019-07-18T07:00:00Z</cp:lastPrinted>
  <dcterms:created xsi:type="dcterms:W3CDTF">2019-07-18T06:39:00Z</dcterms:created>
  <dcterms:modified xsi:type="dcterms:W3CDTF">2019-07-18T07:01:00Z</dcterms:modified>
</cp:coreProperties>
</file>