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9D0" w:rsidRPr="00D9763C" w:rsidRDefault="00C209D0" w:rsidP="004656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9763C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209D0" w:rsidRPr="00D9763C" w:rsidRDefault="00C209D0" w:rsidP="004656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C209D0" w:rsidRPr="00D9763C" w:rsidRDefault="00C209D0" w:rsidP="004656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C209D0" w:rsidRPr="00D9763C" w:rsidRDefault="00C209D0" w:rsidP="004656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>А Д М И Н И С Т Р А Ц  И Я</w:t>
      </w:r>
    </w:p>
    <w:p w:rsidR="00C209D0" w:rsidRPr="00D9763C" w:rsidRDefault="00C209D0" w:rsidP="004656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 xml:space="preserve"> городского поселения </w:t>
      </w:r>
    </w:p>
    <w:p w:rsidR="00C209D0" w:rsidRPr="00D9763C" w:rsidRDefault="00C209D0" w:rsidP="004656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C209D0" w:rsidRDefault="00C209D0" w:rsidP="00465653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C209D0" w:rsidRPr="00D9763C" w:rsidRDefault="00C209D0" w:rsidP="00465653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C209D0" w:rsidRPr="00D9763C" w:rsidRDefault="00C209D0" w:rsidP="00465653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C209D0" w:rsidRDefault="00C209D0" w:rsidP="004656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>ПОСТАНОВЛЕНИЕ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209D0" w:rsidRPr="004C251C" w:rsidRDefault="00C209D0" w:rsidP="004656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9763C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20 апреля </w:t>
      </w:r>
      <w:r w:rsidRPr="00D9763C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6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9763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181</w:t>
      </w:r>
      <w:r w:rsidRPr="004C251C">
        <w:rPr>
          <w:rFonts w:ascii="Times New Roman" w:hAnsi="Times New Roman"/>
          <w:sz w:val="28"/>
          <w:szCs w:val="28"/>
        </w:rPr>
        <w:t xml:space="preserve"> </w:t>
      </w:r>
    </w:p>
    <w:p w:rsidR="00C209D0" w:rsidRPr="00D9763C" w:rsidRDefault="00C209D0" w:rsidP="004656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763C">
        <w:rPr>
          <w:rFonts w:ascii="Times New Roman" w:hAnsi="Times New Roman"/>
          <w:sz w:val="28"/>
          <w:szCs w:val="28"/>
        </w:rPr>
        <w:tab/>
      </w:r>
      <w:r w:rsidRPr="00D9763C">
        <w:rPr>
          <w:rFonts w:ascii="Times New Roman" w:hAnsi="Times New Roman"/>
          <w:sz w:val="28"/>
          <w:szCs w:val="28"/>
        </w:rPr>
        <w:tab/>
      </w:r>
      <w:r w:rsidRPr="00D9763C">
        <w:rPr>
          <w:rFonts w:ascii="Times New Roman" w:hAnsi="Times New Roman"/>
          <w:sz w:val="28"/>
          <w:szCs w:val="28"/>
        </w:rPr>
        <w:tab/>
      </w:r>
      <w:r w:rsidRPr="00D9763C">
        <w:rPr>
          <w:rFonts w:ascii="Times New Roman" w:hAnsi="Times New Roman"/>
          <w:sz w:val="28"/>
          <w:szCs w:val="28"/>
        </w:rPr>
        <w:tab/>
      </w:r>
      <w:r w:rsidRPr="00D9763C">
        <w:rPr>
          <w:rFonts w:ascii="Times New Roman" w:hAnsi="Times New Roman"/>
          <w:sz w:val="28"/>
          <w:szCs w:val="28"/>
        </w:rPr>
        <w:tab/>
        <w:t>р.п. Белореченский</w:t>
      </w:r>
    </w:p>
    <w:p w:rsidR="00C209D0" w:rsidRDefault="00C209D0" w:rsidP="004656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09D0" w:rsidRPr="00440E9B" w:rsidRDefault="00C209D0" w:rsidP="00440E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09D0" w:rsidRPr="00440E9B" w:rsidRDefault="00C209D0" w:rsidP="00440E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40E9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 утверждении </w:t>
      </w:r>
      <w:r w:rsidRPr="00440E9B">
        <w:rPr>
          <w:rFonts w:ascii="Times New Roman" w:hAnsi="Times New Roman"/>
          <w:b/>
          <w:sz w:val="28"/>
          <w:szCs w:val="28"/>
          <w:lang w:eastAsia="ru-RU"/>
        </w:rPr>
        <w:t>Порядка начисления,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40E9B">
        <w:rPr>
          <w:rFonts w:ascii="Times New Roman" w:hAnsi="Times New Roman"/>
          <w:b/>
          <w:sz w:val="28"/>
          <w:szCs w:val="28"/>
          <w:lang w:eastAsia="ru-RU"/>
        </w:rPr>
        <w:t>сбора, взыскания 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40E9B">
        <w:rPr>
          <w:rFonts w:ascii="Times New Roman" w:hAnsi="Times New Roman"/>
          <w:b/>
          <w:sz w:val="28"/>
          <w:szCs w:val="28"/>
          <w:lang w:eastAsia="ru-RU"/>
        </w:rPr>
        <w:t>перечисления</w:t>
      </w:r>
    </w:p>
    <w:p w:rsidR="00C209D0" w:rsidRPr="00440E9B" w:rsidRDefault="00C209D0" w:rsidP="00440E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40E9B">
        <w:rPr>
          <w:rFonts w:ascii="Times New Roman" w:hAnsi="Times New Roman"/>
          <w:b/>
          <w:sz w:val="28"/>
          <w:szCs w:val="28"/>
          <w:lang w:eastAsia="ru-RU"/>
        </w:rPr>
        <w:t>платы граждан за пользование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40E9B">
        <w:rPr>
          <w:rFonts w:ascii="Times New Roman" w:hAnsi="Times New Roman"/>
          <w:b/>
          <w:sz w:val="28"/>
          <w:szCs w:val="28"/>
          <w:lang w:eastAsia="ru-RU"/>
        </w:rPr>
        <w:t>жилыми помещениями (плата за наем)</w:t>
      </w:r>
    </w:p>
    <w:p w:rsidR="00C209D0" w:rsidRDefault="00C209D0" w:rsidP="00440E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муниципального</w:t>
      </w:r>
      <w:r w:rsidRPr="00440E9B">
        <w:rPr>
          <w:rFonts w:ascii="Times New Roman" w:hAnsi="Times New Roman"/>
          <w:b/>
          <w:sz w:val="28"/>
          <w:szCs w:val="28"/>
          <w:lang w:eastAsia="ru-RU"/>
        </w:rPr>
        <w:t xml:space="preserve"> жилищного фонда</w:t>
      </w:r>
    </w:p>
    <w:p w:rsidR="00C209D0" w:rsidRPr="00440E9B" w:rsidRDefault="00C209D0" w:rsidP="00440E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40E9B">
        <w:rPr>
          <w:rFonts w:ascii="Times New Roman" w:hAnsi="Times New Roman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C209D0" w:rsidRDefault="00C209D0" w:rsidP="005B0E6C">
      <w:pPr>
        <w:shd w:val="clear" w:color="auto" w:fill="FFFFFF"/>
        <w:spacing w:after="0" w:line="240" w:lineRule="auto"/>
        <w:outlineLvl w:val="4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209D0" w:rsidRPr="005B0E6C" w:rsidRDefault="00C209D0" w:rsidP="005B0E6C">
      <w:pPr>
        <w:shd w:val="clear" w:color="auto" w:fill="FFFFFF"/>
        <w:spacing w:after="0" w:line="240" w:lineRule="auto"/>
        <w:outlineLvl w:val="4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209D0" w:rsidRDefault="00C209D0" w:rsidP="00440E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7274">
        <w:rPr>
          <w:rFonts w:ascii="Times New Roman" w:hAnsi="Times New Roman"/>
          <w:sz w:val="28"/>
          <w:szCs w:val="28"/>
          <w:lang w:eastAsia="ru-RU"/>
        </w:rPr>
        <w:t>В целях установления единого порядка начисления, сбора, взыскания и перечисления платы граждан за пользование жилыми помещениями (плата за наем) муниципального жилищного фонда, в соответствии со ст. 41, 42 Бюджетного кодекса Российской Федерации, ст. 155 Жилищного коде</w:t>
      </w:r>
      <w:r>
        <w:rPr>
          <w:rFonts w:ascii="Times New Roman" w:hAnsi="Times New Roman"/>
          <w:sz w:val="28"/>
          <w:szCs w:val="28"/>
          <w:lang w:eastAsia="ru-RU"/>
        </w:rPr>
        <w:t>кса Российской Федерации, ст. 14</w:t>
      </w:r>
      <w:r w:rsidRPr="00957274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от 06</w:t>
      </w:r>
      <w:r>
        <w:rPr>
          <w:rFonts w:ascii="Times New Roman" w:hAnsi="Times New Roman"/>
          <w:sz w:val="28"/>
          <w:szCs w:val="28"/>
          <w:lang w:eastAsia="ru-RU"/>
        </w:rPr>
        <w:t xml:space="preserve"> октября </w:t>
      </w:r>
      <w:r w:rsidRPr="00957274">
        <w:rPr>
          <w:rFonts w:ascii="Times New Roman" w:hAnsi="Times New Roman"/>
          <w:sz w:val="28"/>
          <w:szCs w:val="28"/>
          <w:lang w:eastAsia="ru-RU"/>
        </w:rPr>
        <w:t>2003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 №</w:t>
      </w:r>
      <w:r w:rsidRPr="00957274">
        <w:rPr>
          <w:rFonts w:ascii="Times New Roman" w:hAnsi="Times New Roman"/>
          <w:sz w:val="28"/>
          <w:szCs w:val="28"/>
          <w:lang w:eastAsia="ru-RU"/>
        </w:rPr>
        <w:t xml:space="preserve"> 131-ФЗ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957274">
        <w:rPr>
          <w:rFonts w:ascii="Times New Roman" w:hAnsi="Times New Roman"/>
          <w:sz w:val="28"/>
          <w:szCs w:val="28"/>
          <w:lang w:eastAsia="ru-RU"/>
        </w:rPr>
        <w:t xml:space="preserve">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8"/>
          <w:szCs w:val="28"/>
          <w:lang w:eastAsia="ru-RU"/>
        </w:rPr>
        <w:t xml:space="preserve">руководствуясь </w:t>
      </w:r>
      <w:r>
        <w:rPr>
          <w:rFonts w:ascii="Times New Roman" w:hAnsi="Times New Roman"/>
          <w:sz w:val="28"/>
          <w:szCs w:val="28"/>
        </w:rPr>
        <w:t xml:space="preserve"> статьями 23, 46 Устава Белореченского муниципального образования, администрация городского поселения Белореченского муниципального образования</w:t>
      </w:r>
    </w:p>
    <w:p w:rsidR="00C209D0" w:rsidRPr="00957274" w:rsidRDefault="00C209D0" w:rsidP="00440E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C209D0" w:rsidRPr="00957274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209D0" w:rsidRPr="00957274" w:rsidRDefault="00C209D0" w:rsidP="0048070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7274">
        <w:rPr>
          <w:rFonts w:ascii="Times New Roman" w:hAnsi="Times New Roman"/>
          <w:sz w:val="28"/>
          <w:szCs w:val="28"/>
          <w:lang w:eastAsia="ru-RU"/>
        </w:rPr>
        <w:t>1. Утвердить прилагаемый Порядок начисления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957274">
        <w:rPr>
          <w:rFonts w:ascii="Times New Roman" w:hAnsi="Times New Roman"/>
          <w:sz w:val="28"/>
          <w:szCs w:val="28"/>
          <w:lang w:eastAsia="ru-RU"/>
        </w:rPr>
        <w:t xml:space="preserve"> сбора, взыскания и перечисления платы граждан за пользование жилыми помещениями (плата за наем)</w:t>
      </w:r>
      <w:r>
        <w:rPr>
          <w:rFonts w:ascii="Times New Roman" w:hAnsi="Times New Roman"/>
          <w:sz w:val="28"/>
          <w:szCs w:val="28"/>
          <w:lang w:eastAsia="ru-RU"/>
        </w:rPr>
        <w:t xml:space="preserve"> муниципального жилищного фонда Белореченского муниципального образования.</w:t>
      </w:r>
    </w:p>
    <w:p w:rsidR="00C209D0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957274">
        <w:rPr>
          <w:rFonts w:ascii="Times New Roman" w:hAnsi="Times New Roman"/>
          <w:b/>
          <w:bCs/>
          <w:sz w:val="28"/>
          <w:szCs w:val="28"/>
          <w:lang w:eastAsia="ru-RU"/>
        </w:rPr>
        <w:t> </w:t>
      </w:r>
      <w:r w:rsidRPr="00957274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957274">
        <w:rPr>
          <w:rFonts w:ascii="Times New Roman" w:hAnsi="Times New Roman"/>
          <w:sz w:val="28"/>
          <w:szCs w:val="28"/>
          <w:lang w:eastAsia="ru-RU"/>
        </w:rPr>
        <w:t>.  </w:t>
      </w:r>
      <w:r>
        <w:rPr>
          <w:rFonts w:ascii="Times New Roman" w:hAnsi="Times New Roman"/>
          <w:sz w:val="28"/>
          <w:szCs w:val="28"/>
          <w:lang w:eastAsia="ru-RU"/>
        </w:rPr>
        <w:t xml:space="preserve">Опубликовать </w:t>
      </w:r>
      <w:r>
        <w:rPr>
          <w:rFonts w:ascii="Times New Roman" w:hAnsi="Times New Roman"/>
          <w:bCs/>
          <w:sz w:val="28"/>
          <w:szCs w:val="28"/>
        </w:rPr>
        <w:t>н</w:t>
      </w:r>
      <w:r w:rsidRPr="00957274">
        <w:rPr>
          <w:rFonts w:ascii="Times New Roman" w:hAnsi="Times New Roman"/>
          <w:bCs/>
          <w:sz w:val="28"/>
          <w:szCs w:val="28"/>
        </w:rPr>
        <w:t xml:space="preserve">астоящее </w:t>
      </w:r>
      <w:r>
        <w:rPr>
          <w:rFonts w:ascii="Times New Roman" w:hAnsi="Times New Roman"/>
          <w:bCs/>
          <w:sz w:val="28"/>
          <w:szCs w:val="28"/>
        </w:rPr>
        <w:t>постановление в средствах массовой информации – газете «Новости» и разместить на официальном сайте администрации  (Семенюра О.В.- начальник организационного отдела).</w:t>
      </w:r>
    </w:p>
    <w:p w:rsidR="00C209D0" w:rsidRPr="00957274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3. Контроль исполнения данного постановления оставляю за собой.</w:t>
      </w:r>
    </w:p>
    <w:p w:rsidR="00C209D0" w:rsidRPr="00957274" w:rsidRDefault="00C209D0" w:rsidP="004807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209D0" w:rsidRDefault="00C209D0" w:rsidP="008E50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209D0" w:rsidRPr="00E406FD" w:rsidRDefault="00C209D0" w:rsidP="00440E9B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E406FD">
        <w:rPr>
          <w:rFonts w:ascii="Times New Roman" w:hAnsi="Times New Roman"/>
          <w:sz w:val="28"/>
          <w:szCs w:val="28"/>
        </w:rPr>
        <w:t xml:space="preserve">Глава  городского поселения </w:t>
      </w:r>
    </w:p>
    <w:p w:rsidR="00C209D0" w:rsidRDefault="00C209D0" w:rsidP="00440E9B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E406FD">
        <w:rPr>
          <w:rFonts w:ascii="Times New Roman" w:hAnsi="Times New Roman"/>
          <w:sz w:val="28"/>
          <w:szCs w:val="28"/>
        </w:rPr>
        <w:t xml:space="preserve">Белореченского </w:t>
      </w:r>
    </w:p>
    <w:p w:rsidR="00C209D0" w:rsidRDefault="00C209D0" w:rsidP="00440E9B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E406FD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E406FD">
        <w:rPr>
          <w:rFonts w:ascii="Times New Roman" w:hAnsi="Times New Roman"/>
          <w:sz w:val="28"/>
          <w:szCs w:val="28"/>
        </w:rPr>
        <w:t xml:space="preserve">С.В. Ушаков  </w:t>
      </w:r>
    </w:p>
    <w:p w:rsidR="00C209D0" w:rsidRDefault="00C209D0" w:rsidP="008E50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209D0" w:rsidRDefault="00C209D0" w:rsidP="00480703">
      <w:pPr>
        <w:autoSpaceDE w:val="0"/>
        <w:autoSpaceDN w:val="0"/>
        <w:adjustRightInd w:val="0"/>
        <w:spacing w:after="0" w:line="240" w:lineRule="auto"/>
        <w:ind w:left="6381"/>
        <w:jc w:val="both"/>
        <w:outlineLvl w:val="0"/>
        <w:rPr>
          <w:rFonts w:ascii="Times New Roman" w:hAnsi="Times New Roman"/>
          <w:bCs/>
          <w:sz w:val="26"/>
          <w:szCs w:val="26"/>
          <w:lang w:eastAsia="ru-RU"/>
        </w:rPr>
      </w:pPr>
    </w:p>
    <w:p w:rsidR="00C209D0" w:rsidRDefault="00C209D0" w:rsidP="00480703">
      <w:pPr>
        <w:autoSpaceDE w:val="0"/>
        <w:autoSpaceDN w:val="0"/>
        <w:adjustRightInd w:val="0"/>
        <w:spacing w:after="0" w:line="240" w:lineRule="auto"/>
        <w:ind w:left="6381"/>
        <w:jc w:val="both"/>
        <w:outlineLvl w:val="0"/>
        <w:rPr>
          <w:rFonts w:ascii="Times New Roman" w:hAnsi="Times New Roman"/>
          <w:bCs/>
          <w:sz w:val="26"/>
          <w:szCs w:val="26"/>
          <w:lang w:eastAsia="ru-RU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Н.В. Рябошапкина</w:t>
      </w: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Дело;</w:t>
      </w: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начальнику юридического отдела;</w:t>
      </w: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начальнику отдела муниципального хозяйства</w:t>
      </w:r>
    </w:p>
    <w:p w:rsidR="00C209D0" w:rsidRDefault="00C209D0" w:rsidP="00465653">
      <w:pPr>
        <w:spacing w:after="0"/>
        <w:rPr>
          <w:rFonts w:ascii="Times New Roman" w:hAnsi="Times New Roman"/>
          <w:sz w:val="28"/>
          <w:szCs w:val="28"/>
        </w:rPr>
      </w:pPr>
    </w:p>
    <w:p w:rsidR="00C209D0" w:rsidRDefault="00C209D0" w:rsidP="00465653">
      <w:pPr>
        <w:spacing w:after="0"/>
        <w:ind w:left="4956" w:firstLine="708"/>
        <w:rPr>
          <w:rFonts w:ascii="Times New Roman" w:hAnsi="Times New Roman"/>
          <w:sz w:val="28"/>
          <w:szCs w:val="28"/>
        </w:rPr>
      </w:pPr>
      <w:r w:rsidRPr="009F7D5A">
        <w:rPr>
          <w:rFonts w:ascii="Times New Roman" w:hAnsi="Times New Roman"/>
          <w:sz w:val="28"/>
          <w:szCs w:val="28"/>
        </w:rPr>
        <w:t>УТВЕРЖДЕН</w:t>
      </w:r>
    </w:p>
    <w:p w:rsidR="00C209D0" w:rsidRDefault="00C209D0" w:rsidP="007977E0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городского поселения Белореченского муниципального образования </w:t>
      </w:r>
    </w:p>
    <w:p w:rsidR="00C209D0" w:rsidRPr="009F7D5A" w:rsidRDefault="00C209D0" w:rsidP="007977E0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 апреля 2016 года № 181</w:t>
      </w:r>
    </w:p>
    <w:p w:rsidR="00C209D0" w:rsidRPr="009F7D5A" w:rsidRDefault="00C209D0" w:rsidP="009F7D5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209D0" w:rsidRPr="00CF2B4E" w:rsidRDefault="00C209D0" w:rsidP="00480703">
      <w:pPr>
        <w:shd w:val="clear" w:color="auto" w:fill="FFFFFF"/>
        <w:spacing w:after="0" w:line="240" w:lineRule="auto"/>
        <w:ind w:left="4254" w:firstLine="70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209D0" w:rsidRPr="003910CD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910CD">
        <w:rPr>
          <w:rFonts w:ascii="Times New Roman" w:hAnsi="Times New Roman"/>
          <w:b/>
          <w:sz w:val="28"/>
          <w:szCs w:val="28"/>
          <w:lang w:eastAsia="ru-RU"/>
        </w:rPr>
        <w:t>ПОРЯДОК</w:t>
      </w:r>
    </w:p>
    <w:p w:rsidR="00C209D0" w:rsidRPr="003910CD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910CD">
        <w:rPr>
          <w:rFonts w:ascii="Times New Roman" w:hAnsi="Times New Roman"/>
          <w:b/>
          <w:sz w:val="28"/>
          <w:szCs w:val="28"/>
          <w:lang w:eastAsia="ru-RU"/>
        </w:rPr>
        <w:t>НАЧИСЛЕНИЯ, СБОРА, ВЗЫСКАНИЯ И ПЕРЕЧИСЛЕНИЯ ПЛАТЫ ГРАЖДАН ЗА ПОЛЬЗОВАНИЕ (НАЕМ) ЖИЛЫМИ ПОМЕЩЕНИЯМИ МУНИЦИПАЛЬНОГО ЖИЛИЩНОГО ФОНДА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БЕЛОРЕЧЕНСКОГО МУНИЦИПАЛЬНОГО ОБРАЗОВАНИЯ</w:t>
      </w:r>
    </w:p>
    <w:p w:rsidR="00C209D0" w:rsidRPr="003910CD" w:rsidRDefault="00C209D0" w:rsidP="00480703">
      <w:pPr>
        <w:shd w:val="clear" w:color="auto" w:fill="FFFFFF"/>
        <w:spacing w:after="15" w:line="285" w:lineRule="atLeast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209D0" w:rsidRPr="003910CD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b/>
          <w:bCs/>
          <w:sz w:val="28"/>
          <w:szCs w:val="28"/>
          <w:lang w:eastAsia="ru-RU"/>
        </w:rPr>
        <w:t>1. Общие положения</w:t>
      </w:r>
      <w:r w:rsidRPr="003910CD">
        <w:rPr>
          <w:rFonts w:ascii="Times New Roman" w:hAnsi="Times New Roman"/>
          <w:sz w:val="28"/>
          <w:szCs w:val="28"/>
          <w:lang w:eastAsia="ru-RU"/>
        </w:rPr>
        <w:t> </w:t>
      </w:r>
    </w:p>
    <w:p w:rsidR="00C209D0" w:rsidRPr="003910CD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 xml:space="preserve">1.1. Порядок начисления, сбора, взыскания и перечисления платы граждан за пользование (наем) жилыми помещениями муниципального жилищного фонда (далее – Порядок) разработан на основании Гражданского кодекса Российской Федерации, Жилищного кодекса Российской Федерации. </w:t>
      </w:r>
    </w:p>
    <w:p w:rsidR="00C209D0" w:rsidRPr="003910CD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>1.2. Плата за наем жилого помещения включает в себя возмещение расходов на строительство, реконструкцию, приобретение наемного дома социального использования или приобретение всех помещений в таком доме, расходы, связанные с содержанием и текущим ремонтом такого жилого помещения, капитальным ремонтом такого дома, и иные расходы.</w:t>
      </w:r>
    </w:p>
    <w:p w:rsidR="00C209D0" w:rsidRPr="003910CD" w:rsidRDefault="00C209D0" w:rsidP="007D224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>1.3. Плата за наем муниципального жилья взимается с граждан, проживающих в муниципальном жилом фонде</w:t>
      </w:r>
      <w:r>
        <w:rPr>
          <w:rFonts w:ascii="Times New Roman" w:hAnsi="Times New Roman"/>
          <w:sz w:val="28"/>
          <w:szCs w:val="28"/>
          <w:lang w:eastAsia="ru-RU"/>
        </w:rPr>
        <w:t xml:space="preserve"> Белореченского муниципального образования</w:t>
      </w:r>
      <w:r w:rsidRPr="003910CD">
        <w:rPr>
          <w:rFonts w:ascii="Times New Roman" w:hAnsi="Times New Roman"/>
          <w:sz w:val="28"/>
          <w:szCs w:val="28"/>
          <w:lang w:eastAsia="ru-RU"/>
        </w:rPr>
        <w:t>, и является доходом местного бюджета.</w:t>
      </w:r>
    </w:p>
    <w:p w:rsidR="00C209D0" w:rsidRPr="003910CD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4.  А</w:t>
      </w:r>
      <w:r w:rsidRPr="003910CD">
        <w:rPr>
          <w:rFonts w:ascii="Times New Roman" w:hAnsi="Times New Roman"/>
          <w:sz w:val="28"/>
          <w:szCs w:val="28"/>
          <w:lang w:eastAsia="ru-RU"/>
        </w:rPr>
        <w:t>дминистратором поступлений платы за наем является</w:t>
      </w:r>
      <w:r>
        <w:rPr>
          <w:rFonts w:ascii="Times New Roman" w:hAnsi="Times New Roman"/>
          <w:sz w:val="28"/>
          <w:szCs w:val="28"/>
          <w:lang w:eastAsia="ru-RU"/>
        </w:rPr>
        <w:t xml:space="preserve"> администрация городского поселения Белореченского муниципального образования  в лице отдела муниципального хозяйства.</w:t>
      </w:r>
    </w:p>
    <w:p w:rsidR="00C209D0" w:rsidRPr="003910CD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209D0" w:rsidRPr="003910CD" w:rsidRDefault="00C209D0" w:rsidP="00480703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b/>
          <w:bCs/>
          <w:sz w:val="28"/>
          <w:szCs w:val="28"/>
          <w:lang w:eastAsia="ru-RU"/>
        </w:rPr>
        <w:t>2. Сбор платежей и использование средств, полученных с нанимателей</w:t>
      </w:r>
    </w:p>
    <w:p w:rsidR="00C209D0" w:rsidRDefault="00C209D0" w:rsidP="0048070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>2.1.Плата за наем жилого помещения включается в структуру платы за жилое помещение и коммунальные услуги</w:t>
      </w:r>
      <w:r>
        <w:rPr>
          <w:rFonts w:ascii="Times New Roman" w:hAnsi="Times New Roman"/>
          <w:sz w:val="28"/>
          <w:szCs w:val="28"/>
          <w:lang w:eastAsia="ru-RU"/>
        </w:rPr>
        <w:t xml:space="preserve"> и начисляется в виде отдельного платежа.</w:t>
      </w:r>
      <w:r w:rsidRPr="003910CD">
        <w:rPr>
          <w:rFonts w:ascii="Times New Roman" w:hAnsi="Times New Roman"/>
          <w:sz w:val="28"/>
          <w:szCs w:val="28"/>
          <w:lang w:eastAsia="ru-RU"/>
        </w:rPr>
        <w:t xml:space="preserve"> Наниматель на основании платежного документа осуществляет оплату за наем ежемесячно, до десятого числа месяца, следующего за отчетным.</w:t>
      </w:r>
    </w:p>
    <w:p w:rsidR="00C209D0" w:rsidRDefault="00C209D0" w:rsidP="002314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2.2.</w:t>
      </w:r>
      <w:r>
        <w:rPr>
          <w:rFonts w:ascii="Times New Roman" w:hAnsi="Times New Roman"/>
          <w:sz w:val="28"/>
          <w:szCs w:val="28"/>
        </w:rPr>
        <w:t xml:space="preserve"> Наниматели жилых помещений по договору социального найма и договору найма жилого помещения муниципального жилищного фонда вносят плату за пользование жилым помещением (плату за наем) наймодателю этого жилого помещения.</w:t>
      </w:r>
    </w:p>
    <w:p w:rsidR="00C209D0" w:rsidRPr="00E55DC2" w:rsidRDefault="00C209D0" w:rsidP="003979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144A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23144A">
        <w:rPr>
          <w:rFonts w:ascii="Times New Roman" w:hAnsi="Times New Roman"/>
          <w:sz w:val="28"/>
          <w:szCs w:val="28"/>
          <w:lang w:eastAsia="ru-RU"/>
        </w:rPr>
        <w:t>.</w:t>
      </w:r>
      <w:r w:rsidRPr="003910CD"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B534AF">
        <w:rPr>
          <w:rFonts w:ascii="Times New Roman" w:hAnsi="Times New Roman"/>
          <w:sz w:val="28"/>
          <w:szCs w:val="28"/>
          <w:lang w:eastAsia="ru-RU"/>
        </w:rPr>
        <w:t xml:space="preserve">Во исполнение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2.2 </w:t>
      </w:r>
      <w:r w:rsidRPr="00B534AF">
        <w:rPr>
          <w:rFonts w:ascii="Times New Roman" w:hAnsi="Times New Roman"/>
          <w:sz w:val="28"/>
          <w:szCs w:val="28"/>
          <w:lang w:eastAsia="ru-RU"/>
        </w:rPr>
        <w:t xml:space="preserve">настоящего </w:t>
      </w:r>
      <w:r>
        <w:rPr>
          <w:rFonts w:ascii="Times New Roman" w:hAnsi="Times New Roman"/>
          <w:sz w:val="28"/>
          <w:szCs w:val="28"/>
          <w:lang w:eastAsia="ru-RU"/>
        </w:rPr>
        <w:t>Порядка</w:t>
      </w:r>
      <w:r w:rsidRPr="00B534AF">
        <w:rPr>
          <w:rFonts w:ascii="Times New Roman" w:hAnsi="Times New Roman"/>
          <w:sz w:val="28"/>
          <w:szCs w:val="28"/>
          <w:lang w:eastAsia="ru-RU"/>
        </w:rPr>
        <w:t xml:space="preserve"> н</w:t>
      </w:r>
      <w:r w:rsidRPr="00E55DC2">
        <w:rPr>
          <w:rFonts w:ascii="Times New Roman" w:hAnsi="Times New Roman"/>
          <w:sz w:val="28"/>
          <w:szCs w:val="28"/>
        </w:rPr>
        <w:t>ачисление, сбор, взыскание и перечисление платы за наем</w:t>
      </w:r>
      <w:r>
        <w:rPr>
          <w:rFonts w:ascii="Times New Roman" w:hAnsi="Times New Roman"/>
          <w:sz w:val="28"/>
          <w:szCs w:val="28"/>
        </w:rPr>
        <w:t xml:space="preserve"> наймодатель жилого помещения </w:t>
      </w:r>
      <w:r w:rsidRPr="00E55DC2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 поручить осуществлять организации, осуществляющей</w:t>
      </w:r>
      <w:r w:rsidRPr="00E55DC2">
        <w:rPr>
          <w:rFonts w:ascii="Times New Roman" w:hAnsi="Times New Roman"/>
          <w:sz w:val="28"/>
          <w:szCs w:val="28"/>
        </w:rPr>
        <w:t xml:space="preserve"> управление многоквартирными домами, независимо от организационно-правовой</w:t>
      </w:r>
      <w:r>
        <w:rPr>
          <w:rFonts w:ascii="Times New Roman" w:hAnsi="Times New Roman"/>
          <w:sz w:val="28"/>
          <w:szCs w:val="28"/>
        </w:rPr>
        <w:t xml:space="preserve"> формы: управляющей  организации, товариществу собственников жилья, жилищному и иному специализированному потребительскому кооперативу, ресурсоснабжающей организации</w:t>
      </w:r>
      <w:r w:rsidRPr="00E55DC2">
        <w:rPr>
          <w:rFonts w:ascii="Times New Roman" w:hAnsi="Times New Roman"/>
          <w:sz w:val="28"/>
          <w:szCs w:val="28"/>
        </w:rPr>
        <w:t xml:space="preserve"> (далее по тексту - Организации)</w:t>
      </w:r>
      <w:r>
        <w:rPr>
          <w:rFonts w:ascii="Times New Roman" w:hAnsi="Times New Roman"/>
          <w:sz w:val="28"/>
          <w:szCs w:val="28"/>
        </w:rPr>
        <w:t>, на основании договора агентирования (далее- Договор).</w:t>
      </w:r>
    </w:p>
    <w:p w:rsidR="00C209D0" w:rsidRPr="003910CD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>Договор заключается между орган</w:t>
      </w:r>
      <w:r>
        <w:rPr>
          <w:rFonts w:ascii="Times New Roman" w:hAnsi="Times New Roman"/>
          <w:sz w:val="28"/>
          <w:szCs w:val="28"/>
          <w:lang w:eastAsia="ru-RU"/>
        </w:rPr>
        <w:t>изацией и  администрацией городского поселения Белореченского муниципального образования в лице отдела муниципального хозяйства</w:t>
      </w:r>
      <w:r w:rsidRPr="003910CD">
        <w:rPr>
          <w:rFonts w:ascii="Times New Roman" w:hAnsi="Times New Roman"/>
          <w:sz w:val="28"/>
          <w:szCs w:val="28"/>
          <w:lang w:eastAsia="ru-RU"/>
        </w:rPr>
        <w:t>, по форме согласно приложению № 1 к настоящему Порядку.</w:t>
      </w:r>
    </w:p>
    <w:p w:rsidR="00C209D0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 xml:space="preserve">4.  Администрация городского поселения Белореченского муниципального образования </w:t>
      </w:r>
      <w:r w:rsidRPr="003910CD">
        <w:rPr>
          <w:rFonts w:ascii="Times New Roman" w:hAnsi="Times New Roman"/>
          <w:sz w:val="28"/>
          <w:szCs w:val="28"/>
        </w:rPr>
        <w:t xml:space="preserve">ежемесячно, до пятнадцатого числа месяца, предшествующего планируемому, представляет Организации, заключившей Договор, информацию </w:t>
      </w:r>
      <w:r>
        <w:rPr>
          <w:rFonts w:ascii="Times New Roman" w:hAnsi="Times New Roman"/>
          <w:sz w:val="28"/>
          <w:szCs w:val="28"/>
        </w:rPr>
        <w:t xml:space="preserve">в электронном виде и на бумажных носителях </w:t>
      </w:r>
      <w:r w:rsidRPr="003910CD">
        <w:rPr>
          <w:rFonts w:ascii="Times New Roman" w:hAnsi="Times New Roman"/>
          <w:sz w:val="28"/>
          <w:szCs w:val="28"/>
        </w:rPr>
        <w:t>об общей площади занимаемых нанимателями жилых помещений, находящихся в муниципальной собст</w:t>
      </w:r>
      <w:r>
        <w:rPr>
          <w:rFonts w:ascii="Times New Roman" w:hAnsi="Times New Roman"/>
          <w:sz w:val="28"/>
          <w:szCs w:val="28"/>
        </w:rPr>
        <w:t>венности городского поселения Белореченского муниципального образования, а также о дате перехода права собственности на жилое помещение</w:t>
      </w:r>
      <w:r w:rsidRPr="003910CD">
        <w:rPr>
          <w:rFonts w:ascii="Times New Roman" w:hAnsi="Times New Roman"/>
          <w:sz w:val="28"/>
          <w:szCs w:val="28"/>
        </w:rPr>
        <w:t>.</w:t>
      </w:r>
    </w:p>
    <w:p w:rsidR="00C209D0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Организация начисляет, производит сбор платы за наем жилых помещений в соответствии с тарифом установленным постановлением администрации городского поселения Белореченского муниципального образования.</w:t>
      </w:r>
    </w:p>
    <w:p w:rsidR="00C209D0" w:rsidRPr="003910CD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 Начисление платы за наем жилого помещение производится до момента государственной регистрации перехода права собственности.</w:t>
      </w:r>
    </w:p>
    <w:p w:rsidR="00C209D0" w:rsidRPr="003910CD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3910CD">
        <w:rPr>
          <w:rFonts w:ascii="Times New Roman" w:hAnsi="Times New Roman"/>
          <w:sz w:val="28"/>
          <w:szCs w:val="28"/>
          <w:lang w:eastAsia="ru-RU"/>
        </w:rPr>
        <w:t>. Организация аккумулирует на своем расчетном счете в банке денежные средства, собранные за наем жилого помещения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3910CD">
        <w:rPr>
          <w:rFonts w:ascii="Times New Roman" w:hAnsi="Times New Roman"/>
          <w:sz w:val="28"/>
          <w:szCs w:val="28"/>
          <w:lang w:eastAsia="ru-RU"/>
        </w:rPr>
        <w:t xml:space="preserve"> для последующего перечисления в бюджет </w:t>
      </w:r>
      <w:r>
        <w:rPr>
          <w:rFonts w:ascii="Times New Roman" w:hAnsi="Times New Roman"/>
          <w:sz w:val="28"/>
          <w:szCs w:val="28"/>
          <w:lang w:eastAsia="ru-RU"/>
        </w:rPr>
        <w:t xml:space="preserve">городского поселения Белореченского </w:t>
      </w:r>
      <w:r w:rsidRPr="003910CD">
        <w:rPr>
          <w:rFonts w:ascii="Times New Roman" w:hAnsi="Times New Roman"/>
          <w:sz w:val="28"/>
          <w:szCs w:val="28"/>
          <w:lang w:eastAsia="ru-RU"/>
        </w:rPr>
        <w:t>муниципального обра</w:t>
      </w:r>
      <w:r>
        <w:rPr>
          <w:rFonts w:ascii="Times New Roman" w:hAnsi="Times New Roman"/>
          <w:sz w:val="28"/>
          <w:szCs w:val="28"/>
          <w:lang w:eastAsia="ru-RU"/>
        </w:rPr>
        <w:t>зования</w:t>
      </w:r>
      <w:r w:rsidRPr="003910CD">
        <w:rPr>
          <w:rFonts w:ascii="Times New Roman" w:hAnsi="Times New Roman"/>
          <w:sz w:val="28"/>
          <w:szCs w:val="28"/>
          <w:lang w:eastAsia="ru-RU"/>
        </w:rPr>
        <w:t xml:space="preserve"> в размере 100% (за вычетом вознаграждения) в срок до 25-го числа месяца, следующего за отчетным.</w:t>
      </w:r>
    </w:p>
    <w:p w:rsidR="00C209D0" w:rsidRPr="003910CD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3910CD">
        <w:rPr>
          <w:rFonts w:ascii="Times New Roman" w:hAnsi="Times New Roman"/>
          <w:sz w:val="28"/>
          <w:szCs w:val="28"/>
          <w:lang w:eastAsia="ru-RU"/>
        </w:rPr>
        <w:t>. Организация несет ответственность за полноту и своевременность перечисленных денежных средств в соответствии с действующим законодательством и условиями договора.</w:t>
      </w:r>
    </w:p>
    <w:p w:rsidR="00C209D0" w:rsidRPr="003910CD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3910CD">
        <w:rPr>
          <w:rFonts w:ascii="Times New Roman" w:hAnsi="Times New Roman"/>
          <w:sz w:val="28"/>
          <w:szCs w:val="28"/>
          <w:lang w:eastAsia="ru-RU"/>
        </w:rPr>
        <w:t>. Начисление и учет поступлений платы за наем жилого помещения производятся по каждому дому и каждому нанимателю организацией, уполномоченной наймодателем на основании договора.</w:t>
      </w:r>
    </w:p>
    <w:p w:rsidR="00C209D0" w:rsidRPr="003910CD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910C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</w:t>
      </w:r>
      <w:r w:rsidRPr="003910CD">
        <w:rPr>
          <w:rFonts w:ascii="Times New Roman" w:hAnsi="Times New Roman"/>
          <w:sz w:val="28"/>
          <w:szCs w:val="28"/>
        </w:rPr>
        <w:t xml:space="preserve">. Вознаграждение Организации за оказанные услуги по начислению, сбору, взысканию и перечислению платы за наем жилого помещения устанавливается в размере 2 (двух) процентов от суммы денежных средств, перечисляемых в бюджет </w:t>
      </w:r>
      <w:r>
        <w:rPr>
          <w:rFonts w:ascii="Times New Roman" w:hAnsi="Times New Roman"/>
          <w:sz w:val="28"/>
          <w:szCs w:val="28"/>
        </w:rPr>
        <w:t xml:space="preserve">городского поселения Белореченского муниципального образования </w:t>
      </w:r>
      <w:r w:rsidRPr="003910CD">
        <w:rPr>
          <w:rFonts w:ascii="Times New Roman" w:hAnsi="Times New Roman"/>
          <w:sz w:val="28"/>
          <w:szCs w:val="28"/>
        </w:rPr>
        <w:t xml:space="preserve"> в качестве платы за наем жилого помещения, но не более общей суммы в размере 99 900 рублей в год.</w:t>
      </w:r>
    </w:p>
    <w:p w:rsidR="00C209D0" w:rsidRPr="003910CD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910C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11</w:t>
      </w:r>
      <w:r w:rsidRPr="003910CD">
        <w:rPr>
          <w:rFonts w:ascii="Times New Roman" w:hAnsi="Times New Roman"/>
          <w:sz w:val="28"/>
          <w:szCs w:val="28"/>
        </w:rPr>
        <w:t>. В случае перечисления денежных 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10CD">
        <w:rPr>
          <w:rFonts w:ascii="Times New Roman" w:hAnsi="Times New Roman"/>
          <w:sz w:val="28"/>
          <w:szCs w:val="28"/>
        </w:rPr>
        <w:t xml:space="preserve">в бюджет </w:t>
      </w:r>
      <w:r>
        <w:rPr>
          <w:rFonts w:ascii="Times New Roman" w:hAnsi="Times New Roman"/>
          <w:sz w:val="28"/>
          <w:szCs w:val="28"/>
        </w:rPr>
        <w:t xml:space="preserve">городского поселения Белореченского </w:t>
      </w:r>
      <w:r w:rsidRPr="003910CD">
        <w:rPr>
          <w:rFonts w:ascii="Times New Roman" w:hAnsi="Times New Roman"/>
          <w:sz w:val="28"/>
          <w:szCs w:val="28"/>
        </w:rPr>
        <w:t>муниципального обра</w:t>
      </w:r>
      <w:r>
        <w:rPr>
          <w:rFonts w:ascii="Times New Roman" w:hAnsi="Times New Roman"/>
          <w:sz w:val="28"/>
          <w:szCs w:val="28"/>
        </w:rPr>
        <w:t xml:space="preserve">зования </w:t>
      </w:r>
      <w:r w:rsidRPr="003910CD">
        <w:rPr>
          <w:rFonts w:ascii="Times New Roman" w:hAnsi="Times New Roman"/>
          <w:sz w:val="28"/>
          <w:szCs w:val="28"/>
        </w:rPr>
        <w:t xml:space="preserve"> позднее установленного </w:t>
      </w:r>
      <w:hyperlink r:id="rId5" w:history="1">
        <w:r>
          <w:rPr>
            <w:rFonts w:ascii="Times New Roman" w:hAnsi="Times New Roman"/>
            <w:sz w:val="28"/>
            <w:szCs w:val="28"/>
          </w:rPr>
          <w:t>пунктом</w:t>
        </w:r>
      </w:hyperlink>
      <w:r>
        <w:t xml:space="preserve"> </w:t>
      </w:r>
      <w:r w:rsidRPr="001C4D27">
        <w:rPr>
          <w:rFonts w:ascii="Times New Roman" w:hAnsi="Times New Roman"/>
          <w:sz w:val="28"/>
          <w:szCs w:val="28"/>
        </w:rPr>
        <w:t>2.7</w:t>
      </w:r>
      <w:r w:rsidRPr="003910CD">
        <w:rPr>
          <w:rFonts w:ascii="Times New Roman" w:hAnsi="Times New Roman"/>
          <w:sz w:val="28"/>
          <w:szCs w:val="28"/>
        </w:rPr>
        <w:t xml:space="preserve"> настоящего Порядка срока на сумму несвоевременно перечисленных денежных средств начисляются пени за каждый день просрочки в размере, предусмотренном Договором.</w:t>
      </w:r>
    </w:p>
    <w:p w:rsidR="00C209D0" w:rsidRPr="003910CD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09D0" w:rsidRPr="003910CD" w:rsidRDefault="00C209D0" w:rsidP="004807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910CD">
        <w:rPr>
          <w:rFonts w:ascii="Times New Roman" w:hAnsi="Times New Roman"/>
          <w:b/>
          <w:sz w:val="28"/>
          <w:szCs w:val="28"/>
          <w:lang w:eastAsia="ru-RU"/>
        </w:rPr>
        <w:t>3. Контроль за соблюдением порядка сбора платы за наем</w:t>
      </w:r>
    </w:p>
    <w:p w:rsidR="00C209D0" w:rsidRPr="003910CD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3.1 Администрация городского поселения Белореченского муниципального образования в лице отдела муниципального хозяйства</w:t>
      </w:r>
      <w:r w:rsidRPr="003910CD">
        <w:rPr>
          <w:rFonts w:ascii="Times New Roman" w:hAnsi="Times New Roman"/>
          <w:bCs/>
          <w:sz w:val="28"/>
          <w:szCs w:val="28"/>
        </w:rPr>
        <w:t xml:space="preserve"> осуществляет учет и контроль за правильностью начисления платы за наем, полнотой и своевременностью перечисления платежей в бю</w:t>
      </w:r>
      <w:r>
        <w:rPr>
          <w:rFonts w:ascii="Times New Roman" w:hAnsi="Times New Roman"/>
          <w:bCs/>
          <w:sz w:val="28"/>
          <w:szCs w:val="28"/>
        </w:rPr>
        <w:t>джет</w:t>
      </w:r>
      <w:r w:rsidRPr="003910CD">
        <w:rPr>
          <w:rFonts w:ascii="Times New Roman" w:hAnsi="Times New Roman"/>
          <w:bCs/>
          <w:sz w:val="28"/>
          <w:szCs w:val="28"/>
        </w:rPr>
        <w:t>, принимает решение о возврате (зачете) излишне уплаченных (взысканных) платежей и пеней по ним.</w:t>
      </w:r>
    </w:p>
    <w:p w:rsidR="00C209D0" w:rsidRPr="003910CD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> 3.2.</w:t>
      </w:r>
      <w:r w:rsidRPr="003910CD">
        <w:rPr>
          <w:rFonts w:ascii="Times New Roman" w:hAnsi="Times New Roman"/>
          <w:sz w:val="28"/>
          <w:szCs w:val="28"/>
        </w:rPr>
        <w:t xml:space="preserve"> Организации ежемесячно, до двадцать пятого числа месяца, следующего за отчетным, направляют в </w:t>
      </w:r>
      <w:r>
        <w:rPr>
          <w:rFonts w:ascii="Times New Roman" w:hAnsi="Times New Roman"/>
          <w:sz w:val="28"/>
          <w:szCs w:val="28"/>
          <w:lang w:eastAsia="ru-RU"/>
        </w:rPr>
        <w:t>администрацию городского поселения Белореченского муниципального образования</w:t>
      </w:r>
      <w:r w:rsidRPr="003910CD">
        <w:rPr>
          <w:rFonts w:ascii="Times New Roman" w:hAnsi="Times New Roman"/>
          <w:sz w:val="28"/>
          <w:szCs w:val="28"/>
        </w:rPr>
        <w:t xml:space="preserve"> отчет начисленной, собранной, взысканной и перечисленной плате за наем, </w:t>
      </w:r>
      <w:r w:rsidRPr="003910CD">
        <w:rPr>
          <w:rFonts w:ascii="Times New Roman" w:hAnsi="Times New Roman"/>
          <w:sz w:val="28"/>
          <w:szCs w:val="28"/>
          <w:lang w:eastAsia="ru-RU"/>
        </w:rPr>
        <w:t>по форме согласно приложению № 2 к настоящему Порядку,</w:t>
      </w:r>
      <w:r w:rsidRPr="003910CD">
        <w:rPr>
          <w:rFonts w:ascii="Times New Roman" w:hAnsi="Times New Roman"/>
          <w:sz w:val="28"/>
          <w:szCs w:val="28"/>
        </w:rPr>
        <w:t xml:space="preserve"> с приложением копий платежных документов.</w:t>
      </w:r>
    </w:p>
    <w:p w:rsidR="00C209D0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3910CD">
        <w:rPr>
          <w:rFonts w:ascii="Times New Roman" w:hAnsi="Times New Roman"/>
          <w:bCs/>
          <w:sz w:val="28"/>
          <w:szCs w:val="28"/>
        </w:rPr>
        <w:t xml:space="preserve">3.3. </w:t>
      </w:r>
      <w:r>
        <w:rPr>
          <w:rFonts w:ascii="Times New Roman" w:hAnsi="Times New Roman"/>
          <w:sz w:val="28"/>
          <w:szCs w:val="28"/>
          <w:lang w:eastAsia="ru-RU"/>
        </w:rPr>
        <w:t>Администрация городского поселения Белореченского муниципального образования в лице отдела муниципального хозяйства</w:t>
      </w:r>
      <w:r w:rsidRPr="003910CD">
        <w:rPr>
          <w:rFonts w:ascii="Times New Roman" w:hAnsi="Times New Roman"/>
          <w:bCs/>
          <w:sz w:val="28"/>
          <w:szCs w:val="28"/>
        </w:rPr>
        <w:t xml:space="preserve"> в течение десяти рабочих дней с </w:t>
      </w:r>
      <w:r>
        <w:rPr>
          <w:rFonts w:ascii="Times New Roman" w:hAnsi="Times New Roman"/>
          <w:bCs/>
          <w:sz w:val="28"/>
          <w:szCs w:val="28"/>
        </w:rPr>
        <w:t>момента получения от Организации</w:t>
      </w:r>
      <w:r w:rsidRPr="003910CD">
        <w:rPr>
          <w:rFonts w:ascii="Times New Roman" w:hAnsi="Times New Roman"/>
          <w:bCs/>
          <w:sz w:val="28"/>
          <w:szCs w:val="28"/>
        </w:rPr>
        <w:t xml:space="preserve"> отчета, указанного в </w:t>
      </w:r>
      <w:hyperlink r:id="rId6" w:history="1">
        <w:r w:rsidRPr="003910CD">
          <w:rPr>
            <w:rFonts w:ascii="Times New Roman" w:hAnsi="Times New Roman"/>
            <w:bCs/>
            <w:sz w:val="28"/>
            <w:szCs w:val="28"/>
          </w:rPr>
          <w:t>пункте 3.</w:t>
        </w:r>
      </w:hyperlink>
      <w:r w:rsidRPr="003910CD">
        <w:rPr>
          <w:rFonts w:ascii="Times New Roman" w:hAnsi="Times New Roman"/>
          <w:bCs/>
          <w:sz w:val="28"/>
          <w:szCs w:val="28"/>
        </w:rPr>
        <w:t xml:space="preserve">2. настоящего Порядка, осуществляет сверку сумм начисленных платежей за наем к фактической оплате, задолженности нанимателей и перечисления платы за наем в бюджет </w:t>
      </w:r>
      <w:r>
        <w:rPr>
          <w:rFonts w:ascii="Times New Roman" w:hAnsi="Times New Roman"/>
          <w:bCs/>
          <w:sz w:val="28"/>
          <w:szCs w:val="28"/>
        </w:rPr>
        <w:t xml:space="preserve"> городского поселения  Белореченского </w:t>
      </w:r>
      <w:r w:rsidRPr="003910CD">
        <w:rPr>
          <w:rFonts w:ascii="Times New Roman" w:hAnsi="Times New Roman"/>
          <w:bCs/>
          <w:sz w:val="28"/>
          <w:szCs w:val="28"/>
        </w:rPr>
        <w:t>муниципального образ</w:t>
      </w:r>
      <w:r>
        <w:rPr>
          <w:rFonts w:ascii="Times New Roman" w:hAnsi="Times New Roman"/>
          <w:bCs/>
          <w:sz w:val="28"/>
          <w:szCs w:val="28"/>
        </w:rPr>
        <w:t>ования.</w:t>
      </w:r>
    </w:p>
    <w:p w:rsidR="00C209D0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C209D0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C209D0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C209D0" w:rsidRPr="003910CD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209D0" w:rsidRPr="003910CD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0CD">
        <w:rPr>
          <w:rFonts w:ascii="Times New Roman" w:hAnsi="Times New Roman"/>
          <w:sz w:val="28"/>
          <w:szCs w:val="28"/>
          <w:lang w:eastAsia="ru-RU"/>
        </w:rPr>
        <w:t> </w:t>
      </w:r>
      <w:r w:rsidRPr="003910CD">
        <w:rPr>
          <w:rFonts w:ascii="Times New Roman" w:hAnsi="Times New Roman"/>
          <w:sz w:val="28"/>
          <w:szCs w:val="28"/>
          <w:lang w:eastAsia="ru-RU"/>
        </w:rPr>
        <w:tab/>
      </w:r>
      <w:r w:rsidRPr="003910CD">
        <w:rPr>
          <w:rFonts w:ascii="Times New Roman" w:hAnsi="Times New Roman"/>
          <w:sz w:val="28"/>
          <w:szCs w:val="28"/>
          <w:lang w:eastAsia="ru-RU"/>
        </w:rPr>
        <w:tab/>
      </w:r>
      <w:r w:rsidRPr="003910CD">
        <w:rPr>
          <w:rFonts w:ascii="Times New Roman" w:hAnsi="Times New Roman"/>
          <w:sz w:val="28"/>
          <w:szCs w:val="28"/>
          <w:lang w:eastAsia="ru-RU"/>
        </w:rPr>
        <w:tab/>
      </w:r>
      <w:r w:rsidRPr="003910CD">
        <w:rPr>
          <w:rFonts w:ascii="Times New Roman" w:hAnsi="Times New Roman"/>
          <w:sz w:val="28"/>
          <w:szCs w:val="28"/>
          <w:lang w:eastAsia="ru-RU"/>
        </w:rPr>
        <w:tab/>
      </w:r>
      <w:r w:rsidRPr="003910CD">
        <w:rPr>
          <w:rFonts w:ascii="Times New Roman" w:hAnsi="Times New Roman"/>
          <w:sz w:val="28"/>
          <w:szCs w:val="28"/>
          <w:lang w:eastAsia="ru-RU"/>
        </w:rPr>
        <w:tab/>
      </w:r>
      <w:r w:rsidRPr="003910CD">
        <w:rPr>
          <w:rFonts w:ascii="Times New Roman" w:hAnsi="Times New Roman"/>
          <w:sz w:val="28"/>
          <w:szCs w:val="28"/>
          <w:lang w:eastAsia="ru-RU"/>
        </w:rPr>
        <w:tab/>
      </w:r>
      <w:r w:rsidRPr="003910CD">
        <w:rPr>
          <w:rFonts w:ascii="Times New Roman" w:hAnsi="Times New Roman"/>
          <w:sz w:val="28"/>
          <w:szCs w:val="28"/>
          <w:lang w:eastAsia="ru-RU"/>
        </w:rPr>
        <w:tab/>
      </w:r>
      <w:r w:rsidRPr="003910CD">
        <w:rPr>
          <w:rFonts w:ascii="Times New Roman" w:hAnsi="Times New Roman"/>
          <w:sz w:val="28"/>
          <w:szCs w:val="28"/>
          <w:lang w:eastAsia="ru-RU"/>
        </w:rPr>
        <w:tab/>
      </w:r>
    </w:p>
    <w:p w:rsidR="00C209D0" w:rsidRPr="003910CD" w:rsidRDefault="00C209D0" w:rsidP="00FB4856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209D0" w:rsidRPr="003910CD" w:rsidRDefault="00C209D0" w:rsidP="002B6D4C">
      <w:pPr>
        <w:shd w:val="clear" w:color="auto" w:fill="FFFFFF"/>
        <w:spacing w:after="15" w:line="285" w:lineRule="atLeast"/>
        <w:ind w:left="4963" w:firstLine="709"/>
        <w:rPr>
          <w:rFonts w:ascii="Times New Roman" w:hAnsi="Times New Roman"/>
          <w:sz w:val="28"/>
          <w:szCs w:val="28"/>
          <w:lang w:eastAsia="ru-RU"/>
        </w:rPr>
      </w:pPr>
    </w:p>
    <w:p w:rsidR="00C209D0" w:rsidRDefault="00C209D0" w:rsidP="00FB4856">
      <w:pPr>
        <w:shd w:val="clear" w:color="auto" w:fill="FFFFFF"/>
        <w:spacing w:after="15" w:line="285" w:lineRule="atLeast"/>
        <w:ind w:left="4963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209D0" w:rsidRDefault="00C209D0" w:rsidP="00FB4856">
      <w:pPr>
        <w:shd w:val="clear" w:color="auto" w:fill="FFFFFF"/>
        <w:spacing w:after="15" w:line="285" w:lineRule="atLeast"/>
        <w:ind w:left="4963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209D0" w:rsidRPr="003910CD" w:rsidRDefault="00C209D0" w:rsidP="00FB4856">
      <w:pPr>
        <w:shd w:val="clear" w:color="auto" w:fill="FFFFFF"/>
        <w:spacing w:after="15" w:line="285" w:lineRule="atLeast"/>
        <w:ind w:left="4963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209D0" w:rsidRPr="003910CD" w:rsidRDefault="00C209D0" w:rsidP="00FB4856">
      <w:pPr>
        <w:shd w:val="clear" w:color="auto" w:fill="FFFFFF"/>
        <w:spacing w:after="15" w:line="285" w:lineRule="atLeast"/>
        <w:ind w:left="4963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209D0" w:rsidRDefault="00C209D0" w:rsidP="00FB4856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FB4856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465653">
      <w:pPr>
        <w:shd w:val="clear" w:color="auto" w:fill="FFFFFF"/>
        <w:spacing w:after="15" w:line="285" w:lineRule="atLeast"/>
        <w:ind w:left="4956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CF2B4E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 w:rsidRPr="00BA6094">
        <w:rPr>
          <w:rFonts w:ascii="Times New Roman" w:hAnsi="Times New Roman"/>
          <w:sz w:val="24"/>
          <w:szCs w:val="24"/>
          <w:lang w:eastAsia="ru-RU"/>
        </w:rPr>
        <w:t>1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left="5672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Pr="00BA6094">
        <w:rPr>
          <w:rFonts w:ascii="Times New Roman" w:hAnsi="Times New Roman"/>
          <w:sz w:val="24"/>
          <w:szCs w:val="24"/>
          <w:lang w:eastAsia="ru-RU"/>
        </w:rPr>
        <w:t xml:space="preserve">Порядку </w:t>
      </w:r>
      <w:r w:rsidRPr="00CF2B4E">
        <w:rPr>
          <w:rFonts w:ascii="Times New Roman" w:hAnsi="Times New Roman"/>
          <w:sz w:val="24"/>
          <w:szCs w:val="24"/>
          <w:lang w:eastAsia="ru-RU"/>
        </w:rPr>
        <w:t>начисления сбора, взыскания и перечисления платы граждан за пользование жилыми помещениями (плата за наем)</w:t>
      </w:r>
      <w:r w:rsidRPr="00BA6094">
        <w:rPr>
          <w:rFonts w:ascii="Times New Roman" w:hAnsi="Times New Roman"/>
          <w:sz w:val="24"/>
          <w:szCs w:val="24"/>
          <w:lang w:eastAsia="ru-RU"/>
        </w:rPr>
        <w:t xml:space="preserve"> муниципального жилищного фонда</w:t>
      </w:r>
      <w:r>
        <w:rPr>
          <w:rFonts w:ascii="Times New Roman" w:hAnsi="Times New Roman"/>
          <w:sz w:val="24"/>
          <w:szCs w:val="24"/>
          <w:lang w:eastAsia="ru-RU"/>
        </w:rPr>
        <w:t xml:space="preserve"> Белореченского  муниципального образования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АГЕНТСКИЙ ДОГОВОР №</w:t>
      </w:r>
    </w:p>
    <w:p w:rsidR="00C209D0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на совершение юридически значимых и иных действий 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hAnsi="Times New Roman"/>
          <w:sz w:val="24"/>
          <w:szCs w:val="24"/>
          <w:lang w:eastAsia="ru-RU"/>
        </w:rPr>
        <w:t>начислению,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сбору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CF2B4E">
        <w:rPr>
          <w:rFonts w:ascii="Times New Roman" w:hAnsi="Times New Roman"/>
          <w:sz w:val="24"/>
          <w:szCs w:val="24"/>
          <w:lang w:eastAsia="ru-RU"/>
        </w:rPr>
        <w:t>взысканию</w:t>
      </w:r>
      <w:r>
        <w:rPr>
          <w:rFonts w:ascii="Times New Roman" w:hAnsi="Times New Roman"/>
          <w:sz w:val="24"/>
          <w:szCs w:val="24"/>
          <w:lang w:eastAsia="ru-RU"/>
        </w:rPr>
        <w:t xml:space="preserve"> и перечислению </w:t>
      </w:r>
      <w:r w:rsidRPr="00CF2B4E">
        <w:rPr>
          <w:rFonts w:ascii="Times New Roman" w:hAnsi="Times New Roman"/>
          <w:sz w:val="24"/>
          <w:szCs w:val="24"/>
          <w:lang w:eastAsia="ru-RU"/>
        </w:rPr>
        <w:t>платы граждан за пользование жилыми помещениями муниципального жилищного фонда (плата за наем)</w:t>
      </w: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р.п. Белореченский</w:t>
      </w:r>
      <w:r w:rsidRPr="00CF2B4E">
        <w:rPr>
          <w:rFonts w:ascii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</w:t>
      </w:r>
      <w:r>
        <w:rPr>
          <w:rFonts w:ascii="Times New Roman" w:hAnsi="Times New Roman"/>
          <w:sz w:val="24"/>
          <w:szCs w:val="24"/>
          <w:lang w:eastAsia="ru-RU"/>
        </w:rPr>
        <w:t>                        «</w:t>
      </w:r>
      <w:r w:rsidRPr="00CF2B4E">
        <w:rPr>
          <w:rFonts w:ascii="Times New Roman" w:hAnsi="Times New Roman"/>
          <w:sz w:val="24"/>
          <w:szCs w:val="24"/>
          <w:lang w:eastAsia="ru-RU"/>
        </w:rPr>
        <w:t>___ » _______ 20__ г.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Администрация городского поселения Белореченского муниципального образования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>
        <w:rPr>
          <w:rFonts w:ascii="Times New Roman" w:hAnsi="Times New Roman"/>
          <w:sz w:val="24"/>
          <w:szCs w:val="24"/>
          <w:lang w:eastAsia="ru-RU"/>
        </w:rPr>
        <w:t>ая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в дальнейшем "Принципал", в лице </w:t>
      </w:r>
      <w:r>
        <w:rPr>
          <w:rFonts w:ascii="Times New Roman" w:hAnsi="Times New Roman"/>
          <w:sz w:val="24"/>
          <w:szCs w:val="24"/>
          <w:lang w:eastAsia="ru-RU"/>
        </w:rPr>
        <w:t xml:space="preserve"> начальника отдела муниципального хозяйства __________________________________</w:t>
      </w:r>
      <w:r w:rsidRPr="00CF2B4E">
        <w:rPr>
          <w:rFonts w:ascii="Times New Roman" w:hAnsi="Times New Roman"/>
          <w:sz w:val="24"/>
          <w:szCs w:val="24"/>
          <w:lang w:eastAsia="ru-RU"/>
        </w:rPr>
        <w:t>, и 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 именуемый в дальнейшем "Агент", 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F2B4E">
        <w:rPr>
          <w:rFonts w:ascii="Times New Roman" w:hAnsi="Times New Roman"/>
          <w:sz w:val="24"/>
          <w:szCs w:val="24"/>
          <w:lang w:eastAsia="ru-RU"/>
        </w:rPr>
        <w:t>лице____________________________ , действующего на</w:t>
      </w:r>
      <w:r>
        <w:rPr>
          <w:rFonts w:ascii="Times New Roman" w:hAnsi="Times New Roman"/>
          <w:sz w:val="24"/>
          <w:szCs w:val="24"/>
          <w:lang w:eastAsia="ru-RU"/>
        </w:rPr>
        <w:t xml:space="preserve"> основании ______________</w:t>
      </w:r>
      <w:r w:rsidRPr="00CF2B4E">
        <w:rPr>
          <w:rFonts w:ascii="Times New Roman" w:hAnsi="Times New Roman"/>
          <w:sz w:val="24"/>
          <w:szCs w:val="24"/>
          <w:lang w:eastAsia="ru-RU"/>
        </w:rPr>
        <w:t>, с другой стороны,  а вместе именуемые "Стороны", заключили настоящий договор о нижеследующем: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1. Предмет договора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1.1. Согласно настоящему договору Принципал поручает, а Агент обязуется совершать юридически значимые и иные действия (далее действия) по начислению, сбору</w:t>
      </w:r>
      <w:r>
        <w:rPr>
          <w:rFonts w:ascii="Times New Roman" w:hAnsi="Times New Roman"/>
          <w:sz w:val="24"/>
          <w:szCs w:val="24"/>
          <w:lang w:eastAsia="ru-RU"/>
        </w:rPr>
        <w:t>, взысканию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и перечислению платы с граждан за пользование жилыми помещениями муниципального жилищного фонда (плата за наем) в многоквартирных домах, определяемых Приложением к настоящему договору и являющейся неотъемлемой частью на основании данных, предоставляемых Принципалом.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1.2.Понастоящему договору совершаемые Агентом действия включают в себя следующее: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- ежемесячно не позднее первого числа месяца, следующего за истекшим месяцем, начислять плату за наем на основании договоров найма в соответствии с муниципальными правовыми актами. Размер начисленной платы указывать в платежном документе отдельной строкой, осуществлять начисление и сбор платы за наем жилых помещений;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-осуществлять сбор платежей граждан за наем жилых помещений;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-перечислять денежные средства, собранные за наем жилых помещений в бюд</w:t>
      </w:r>
      <w:r>
        <w:rPr>
          <w:rFonts w:ascii="Times New Roman" w:hAnsi="Times New Roman"/>
          <w:sz w:val="24"/>
          <w:szCs w:val="24"/>
          <w:lang w:eastAsia="ru-RU"/>
        </w:rPr>
        <w:t>жет городского поселения Белореченского муниципального образования  (за вычетом сумм вознаграждения)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в срок до 25-го числа</w:t>
      </w:r>
      <w:r>
        <w:rPr>
          <w:rFonts w:ascii="Times New Roman" w:hAnsi="Times New Roman"/>
          <w:sz w:val="24"/>
          <w:szCs w:val="24"/>
          <w:lang w:eastAsia="ru-RU"/>
        </w:rPr>
        <w:t xml:space="preserve"> месяца, следующего за отчетным;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-вести учет сумм начисленных и фактичес</w:t>
      </w:r>
      <w:r>
        <w:rPr>
          <w:rFonts w:ascii="Times New Roman" w:hAnsi="Times New Roman"/>
          <w:sz w:val="24"/>
          <w:szCs w:val="24"/>
          <w:lang w:eastAsia="ru-RU"/>
        </w:rPr>
        <w:t>ки поступивших платежей граждан;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-начислять пени гражданам (нанимателям) за несвоевременное внесение платежей за наем жилых помещений в размере одной трехсотой ставки рефинансирования Центрального банка Российской Федерации, действующей на момент оплаты невыплаченных в срок сумм за каждый день просрочки начиная со следующего дня после наступления, установленного сроке оплаты по день ф</w:t>
      </w:r>
      <w:r>
        <w:rPr>
          <w:rFonts w:ascii="Times New Roman" w:hAnsi="Times New Roman"/>
          <w:sz w:val="24"/>
          <w:szCs w:val="24"/>
          <w:lang w:eastAsia="ru-RU"/>
        </w:rPr>
        <w:t>актической выплаты включительно;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-предоставля</w:t>
      </w:r>
      <w:r>
        <w:rPr>
          <w:rFonts w:ascii="Times New Roman" w:hAnsi="Times New Roman"/>
          <w:sz w:val="24"/>
          <w:szCs w:val="24"/>
          <w:lang w:eastAsia="ru-RU"/>
        </w:rPr>
        <w:t>ть Принципалу ежемесячный отчет в срок до 25 числа месяца, следующего за отчетным;</w:t>
      </w:r>
    </w:p>
    <w:p w:rsidR="00C209D0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- вести претензионную и исковую работу по взысканию задолженности и пени.</w:t>
      </w:r>
      <w:r>
        <w:rPr>
          <w:rFonts w:ascii="Times New Roman" w:hAnsi="Times New Roman"/>
          <w:sz w:val="24"/>
          <w:szCs w:val="24"/>
        </w:rPr>
        <w:t xml:space="preserve"> Представлять интересы Принципала в судебных органах, в органах Федеральной службы судебных приставов с правами, указанными в выдаваемой Принципалом доверенности.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1.3. Стороны руководствуются П</w:t>
      </w:r>
      <w:r w:rsidRPr="00CF2B4E">
        <w:rPr>
          <w:rFonts w:ascii="Times New Roman" w:hAnsi="Times New Roman"/>
          <w:sz w:val="24"/>
          <w:szCs w:val="24"/>
          <w:lang w:eastAsia="ru-RU"/>
        </w:rPr>
        <w:t>орядк</w:t>
      </w:r>
      <w:r>
        <w:rPr>
          <w:rFonts w:ascii="Times New Roman" w:hAnsi="Times New Roman"/>
          <w:sz w:val="24"/>
          <w:szCs w:val="24"/>
          <w:lang w:eastAsia="ru-RU"/>
        </w:rPr>
        <w:t>ом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начисления сбора, взыскания и перечисления платы граждан за пользование жилыми помещениями (плата за наем)</w:t>
      </w:r>
      <w:r w:rsidRPr="00E14268">
        <w:rPr>
          <w:rFonts w:ascii="Times New Roman" w:hAnsi="Times New Roman"/>
          <w:sz w:val="24"/>
          <w:szCs w:val="24"/>
          <w:lang w:eastAsia="ru-RU"/>
        </w:rPr>
        <w:t xml:space="preserve"> муниципального жилищного фонда</w:t>
      </w:r>
      <w:r>
        <w:rPr>
          <w:rFonts w:ascii="Times New Roman" w:hAnsi="Times New Roman"/>
          <w:sz w:val="24"/>
          <w:szCs w:val="24"/>
          <w:lang w:eastAsia="ru-RU"/>
        </w:rPr>
        <w:t xml:space="preserve"> Белореченского муниципального образования, утвержденным решением Думы городского поселения Белореченского муниципального образования от _________2016 года   № _____, со всеми изменениями и дополнениями, принятыми в период действия настоящего договора.</w:t>
      </w:r>
    </w:p>
    <w:p w:rsidR="00C209D0" w:rsidRPr="004F762C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762C">
        <w:rPr>
          <w:rFonts w:ascii="Times New Roman" w:hAnsi="Times New Roman"/>
          <w:bCs/>
          <w:sz w:val="24"/>
          <w:szCs w:val="24"/>
          <w:lang w:eastAsia="ru-RU"/>
        </w:rPr>
        <w:t>2. Вознаграждение Агента и порядок расчетов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2.1.По настоящему договору вознаграждение Агента составляет 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% </w:t>
      </w:r>
      <w:r w:rsidRPr="0077079B">
        <w:rPr>
          <w:rFonts w:ascii="Times New Roman" w:hAnsi="Times New Roman"/>
          <w:sz w:val="24"/>
          <w:szCs w:val="24"/>
          <w:lang w:eastAsia="ru-RU"/>
        </w:rPr>
        <w:t>от фактически перечи</w:t>
      </w:r>
      <w:r>
        <w:rPr>
          <w:rFonts w:ascii="Times New Roman" w:hAnsi="Times New Roman"/>
          <w:sz w:val="24"/>
          <w:szCs w:val="24"/>
          <w:lang w:eastAsia="ru-RU"/>
        </w:rPr>
        <w:t xml:space="preserve">сленных платежей в бюджет городского поселения Белореченского муниципального образования </w:t>
      </w:r>
      <w:r w:rsidRPr="00CF2B4E">
        <w:rPr>
          <w:rFonts w:ascii="Times New Roman" w:hAnsi="Times New Roman"/>
          <w:sz w:val="24"/>
          <w:szCs w:val="24"/>
          <w:lang w:eastAsia="ru-RU"/>
        </w:rPr>
        <w:t>за наем жилых помещений, за каждый отчетный период в течение срока действия настоящего Договора.</w:t>
      </w:r>
      <w:r>
        <w:rPr>
          <w:rFonts w:ascii="Times New Roman" w:hAnsi="Times New Roman"/>
          <w:sz w:val="24"/>
          <w:szCs w:val="24"/>
          <w:lang w:eastAsia="ru-RU"/>
        </w:rPr>
        <w:t xml:space="preserve"> Вознаграждение не может превышать общую сумму за год в размере 99 900 рублей с учетом НДС.</w:t>
      </w:r>
    </w:p>
    <w:p w:rsidR="00C209D0" w:rsidRPr="00BC6D93" w:rsidRDefault="00C209D0" w:rsidP="00480703">
      <w:pPr>
        <w:shd w:val="clear" w:color="auto" w:fill="FFFFFF"/>
        <w:ind w:right="77" w:firstLine="567"/>
        <w:jc w:val="both"/>
        <w:rPr>
          <w:rFonts w:ascii="Times New Roman" w:hAnsi="Times New Roman"/>
          <w:spacing w:val="-3"/>
          <w:sz w:val="24"/>
          <w:szCs w:val="24"/>
        </w:rPr>
      </w:pPr>
      <w:r w:rsidRPr="00BC6D93">
        <w:rPr>
          <w:rFonts w:ascii="Times New Roman" w:hAnsi="Times New Roman"/>
          <w:spacing w:val="-3"/>
          <w:sz w:val="24"/>
          <w:szCs w:val="24"/>
        </w:rPr>
        <w:t>2.2.</w:t>
      </w:r>
      <w:r>
        <w:rPr>
          <w:rFonts w:ascii="Times New Roman" w:hAnsi="Times New Roman"/>
          <w:spacing w:val="-3"/>
          <w:sz w:val="24"/>
          <w:szCs w:val="24"/>
        </w:rPr>
        <w:t xml:space="preserve"> Агент ежемесячно </w:t>
      </w:r>
      <w:r w:rsidRPr="00BC6D93">
        <w:rPr>
          <w:rFonts w:ascii="Times New Roman" w:hAnsi="Times New Roman"/>
          <w:spacing w:val="-3"/>
          <w:sz w:val="24"/>
          <w:szCs w:val="24"/>
        </w:rPr>
        <w:t>осуществляет перечисление поступивших (в т.ч. взысканных) от нанимателей муниципальных жилых по</w:t>
      </w:r>
      <w:r>
        <w:rPr>
          <w:rFonts w:ascii="Times New Roman" w:hAnsi="Times New Roman"/>
          <w:spacing w:val="-3"/>
          <w:sz w:val="24"/>
          <w:szCs w:val="24"/>
        </w:rPr>
        <w:t>мещений платежей в бюджет городского поселения Белореченского муниципального образования</w:t>
      </w:r>
      <w:r w:rsidRPr="00BC6D93">
        <w:rPr>
          <w:rFonts w:ascii="Times New Roman" w:hAnsi="Times New Roman"/>
          <w:spacing w:val="-3"/>
          <w:sz w:val="24"/>
          <w:szCs w:val="24"/>
        </w:rPr>
        <w:t xml:space="preserve"> за вычетом суммы вознаграждения в срок до 25 числа месяца, следующего за отчетным.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762C">
        <w:rPr>
          <w:rFonts w:ascii="Times New Roman" w:hAnsi="Times New Roman"/>
          <w:bCs/>
          <w:sz w:val="24"/>
          <w:szCs w:val="24"/>
          <w:lang w:eastAsia="ru-RU"/>
        </w:rPr>
        <w:t>3. Отчеты Агента</w:t>
      </w:r>
    </w:p>
    <w:p w:rsidR="00C209D0" w:rsidRPr="00CF2B4E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3.1.</w:t>
      </w:r>
      <w:r>
        <w:rPr>
          <w:rFonts w:ascii="Times New Roman" w:hAnsi="Times New Roman"/>
          <w:sz w:val="24"/>
          <w:szCs w:val="24"/>
        </w:rPr>
        <w:t>Агент ежемесячно, до двадцать пятого числа месяца, следующего за отчетным, направляет Принципалу отчет о начисленной, собранной, взысканной и перечисленной плате за наем, с приложением копий платежных документов.</w:t>
      </w:r>
    </w:p>
    <w:p w:rsidR="00C209D0" w:rsidRPr="001222E2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Pr="001222E2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2</w:t>
      </w:r>
      <w:r w:rsidRPr="001222E2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eastAsia="ru-RU"/>
        </w:rPr>
        <w:t>Принципал</w:t>
      </w:r>
      <w:r w:rsidRPr="001222E2">
        <w:rPr>
          <w:rFonts w:ascii="Times New Roman" w:hAnsi="Times New Roman"/>
          <w:bCs/>
          <w:sz w:val="24"/>
          <w:szCs w:val="24"/>
        </w:rPr>
        <w:t xml:space="preserve"> осуществляет учет и контроль за правильностью начисления платы за наем, полнотой и своевременностью перечислени</w:t>
      </w:r>
      <w:r>
        <w:rPr>
          <w:rFonts w:ascii="Times New Roman" w:hAnsi="Times New Roman"/>
          <w:bCs/>
          <w:sz w:val="24"/>
          <w:szCs w:val="24"/>
        </w:rPr>
        <w:t>я платежей в бюджет</w:t>
      </w:r>
      <w:r w:rsidRPr="001222E2">
        <w:rPr>
          <w:rFonts w:ascii="Times New Roman" w:hAnsi="Times New Roman"/>
          <w:bCs/>
          <w:sz w:val="24"/>
          <w:szCs w:val="24"/>
        </w:rPr>
        <w:t>, принимает решение о возврате (зачете) излишне уплаченных (взыс</w:t>
      </w:r>
      <w:r>
        <w:rPr>
          <w:rFonts w:ascii="Times New Roman" w:hAnsi="Times New Roman"/>
          <w:bCs/>
          <w:sz w:val="24"/>
          <w:szCs w:val="24"/>
        </w:rPr>
        <w:t>канных) платежей и пеней по ним</w:t>
      </w:r>
      <w:r w:rsidRPr="001222E2">
        <w:rPr>
          <w:rFonts w:ascii="Times New Roman" w:hAnsi="Times New Roman"/>
          <w:bCs/>
          <w:sz w:val="24"/>
          <w:szCs w:val="24"/>
        </w:rPr>
        <w:t>.</w:t>
      </w:r>
    </w:p>
    <w:p w:rsidR="00C209D0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Pr="001222E2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3</w:t>
      </w:r>
      <w:r w:rsidRPr="001222E2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eastAsia="ru-RU"/>
        </w:rPr>
        <w:t>Принципал</w:t>
      </w:r>
      <w:r w:rsidRPr="001222E2">
        <w:rPr>
          <w:rFonts w:ascii="Times New Roman" w:hAnsi="Times New Roman"/>
          <w:bCs/>
          <w:sz w:val="24"/>
          <w:szCs w:val="24"/>
        </w:rPr>
        <w:t xml:space="preserve"> в течение </w:t>
      </w:r>
      <w:r>
        <w:rPr>
          <w:rFonts w:ascii="Times New Roman" w:hAnsi="Times New Roman"/>
          <w:bCs/>
          <w:sz w:val="24"/>
          <w:szCs w:val="24"/>
        </w:rPr>
        <w:t xml:space="preserve">десяти </w:t>
      </w:r>
      <w:r w:rsidRPr="001222E2">
        <w:rPr>
          <w:rFonts w:ascii="Times New Roman" w:hAnsi="Times New Roman"/>
          <w:bCs/>
          <w:sz w:val="24"/>
          <w:szCs w:val="24"/>
        </w:rPr>
        <w:t xml:space="preserve">рабочих дней с </w:t>
      </w:r>
      <w:r>
        <w:rPr>
          <w:rFonts w:ascii="Times New Roman" w:hAnsi="Times New Roman"/>
          <w:bCs/>
          <w:sz w:val="24"/>
          <w:szCs w:val="24"/>
        </w:rPr>
        <w:t>момента получения от Агента отчета</w:t>
      </w:r>
      <w:r w:rsidRPr="001222E2">
        <w:rPr>
          <w:rFonts w:ascii="Times New Roman" w:hAnsi="Times New Roman"/>
          <w:bCs/>
          <w:sz w:val="24"/>
          <w:szCs w:val="24"/>
        </w:rPr>
        <w:t xml:space="preserve">, указанного в </w:t>
      </w:r>
      <w:hyperlink r:id="rId7" w:history="1">
        <w:r w:rsidRPr="00176BCE">
          <w:rPr>
            <w:rFonts w:ascii="Times New Roman" w:hAnsi="Times New Roman"/>
            <w:bCs/>
            <w:sz w:val="24"/>
            <w:szCs w:val="24"/>
          </w:rPr>
          <w:t>пункте 3.</w:t>
        </w:r>
      </w:hyperlink>
      <w:r w:rsidRPr="00176BCE">
        <w:rPr>
          <w:rFonts w:ascii="Times New Roman" w:hAnsi="Times New Roman"/>
          <w:bCs/>
          <w:sz w:val="24"/>
          <w:szCs w:val="24"/>
        </w:rPr>
        <w:t>1</w:t>
      </w:r>
      <w:r w:rsidRPr="001222E2">
        <w:rPr>
          <w:rFonts w:ascii="Times New Roman" w:hAnsi="Times New Roman"/>
          <w:bCs/>
          <w:sz w:val="24"/>
          <w:szCs w:val="24"/>
        </w:rPr>
        <w:t xml:space="preserve"> настоящего Порядка, осуществляет сверку сумм начисленных платежей за наем к фактической оплате, задолженности нанимателей и перечисления платы за наем в бю</w:t>
      </w:r>
      <w:r>
        <w:rPr>
          <w:rFonts w:ascii="Times New Roman" w:hAnsi="Times New Roman"/>
          <w:bCs/>
          <w:sz w:val="24"/>
          <w:szCs w:val="24"/>
        </w:rPr>
        <w:t>джет</w:t>
      </w:r>
      <w:r w:rsidRPr="001222E2">
        <w:rPr>
          <w:rFonts w:ascii="Times New Roman" w:hAnsi="Times New Roman"/>
          <w:bCs/>
          <w:sz w:val="24"/>
          <w:szCs w:val="24"/>
        </w:rPr>
        <w:t>.</w:t>
      </w:r>
    </w:p>
    <w:p w:rsidR="00C209D0" w:rsidRPr="001222E2" w:rsidRDefault="00C209D0" w:rsidP="004807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3.4.</w:t>
      </w:r>
      <w:r>
        <w:rPr>
          <w:rFonts w:ascii="Times New Roman" w:hAnsi="Times New Roman"/>
          <w:sz w:val="24"/>
          <w:szCs w:val="24"/>
          <w:lang w:eastAsia="ru-RU"/>
        </w:rPr>
        <w:t xml:space="preserve"> В случае </w:t>
      </w:r>
      <w:r w:rsidRPr="00CF2B4E">
        <w:rPr>
          <w:rFonts w:ascii="Times New Roman" w:hAnsi="Times New Roman"/>
          <w:sz w:val="24"/>
          <w:szCs w:val="24"/>
          <w:lang w:eastAsia="ru-RU"/>
        </w:rPr>
        <w:t>если у Принципала имеются возражения по предоставленному отчету Агента, он обязан сообщить об этом последнему в течение десяти рабочих дней со дня получения отчета. В противном случае отчет считается принятым Принципалом.</w:t>
      </w:r>
    </w:p>
    <w:p w:rsidR="00C209D0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762C">
        <w:rPr>
          <w:rFonts w:ascii="Times New Roman" w:hAnsi="Times New Roman"/>
          <w:bCs/>
          <w:sz w:val="24"/>
          <w:szCs w:val="24"/>
          <w:lang w:eastAsia="ru-RU"/>
        </w:rPr>
        <w:t>4. Права и обязанности Сторон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4.1. </w:t>
      </w:r>
      <w:r w:rsidRPr="00CF2B4E">
        <w:rPr>
          <w:rFonts w:ascii="Times New Roman" w:hAnsi="Times New Roman"/>
          <w:sz w:val="24"/>
          <w:szCs w:val="24"/>
          <w:lang w:eastAsia="ru-RU"/>
        </w:rPr>
        <w:t>Агент обязуется: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4.1.</w:t>
      </w:r>
      <w:r>
        <w:rPr>
          <w:rFonts w:ascii="Times New Roman" w:hAnsi="Times New Roman"/>
          <w:sz w:val="24"/>
          <w:szCs w:val="24"/>
          <w:lang w:eastAsia="ru-RU"/>
        </w:rPr>
        <w:t xml:space="preserve">1 </w:t>
      </w:r>
      <w:r w:rsidRPr="00CF2B4E">
        <w:rPr>
          <w:rFonts w:ascii="Times New Roman" w:hAnsi="Times New Roman"/>
          <w:sz w:val="24"/>
          <w:szCs w:val="24"/>
          <w:lang w:eastAsia="ru-RU"/>
        </w:rPr>
        <w:t>Добросовестно</w:t>
      </w:r>
      <w:r>
        <w:rPr>
          <w:rFonts w:ascii="Times New Roman" w:hAnsi="Times New Roman"/>
          <w:sz w:val="24"/>
          <w:szCs w:val="24"/>
          <w:lang w:eastAsia="ru-RU"/>
        </w:rPr>
        <w:t xml:space="preserve"> совершать действия, установленные пунктом 1.2. настоящего договора</w:t>
      </w:r>
      <w:r w:rsidRPr="00CF2B4E">
        <w:rPr>
          <w:rFonts w:ascii="Times New Roman" w:hAnsi="Times New Roman"/>
          <w:sz w:val="24"/>
          <w:szCs w:val="24"/>
          <w:lang w:eastAsia="ru-RU"/>
        </w:rPr>
        <w:t>, охраняя финансов</w:t>
      </w:r>
      <w:r>
        <w:rPr>
          <w:rFonts w:ascii="Times New Roman" w:hAnsi="Times New Roman"/>
          <w:sz w:val="24"/>
          <w:szCs w:val="24"/>
          <w:lang w:eastAsia="ru-RU"/>
        </w:rPr>
        <w:t>ые и другие интересы Принципала</w:t>
      </w:r>
      <w:r w:rsidRPr="00CF2B4E">
        <w:rPr>
          <w:rFonts w:ascii="Times New Roman" w:hAnsi="Times New Roman"/>
          <w:sz w:val="24"/>
          <w:szCs w:val="24"/>
          <w:lang w:eastAsia="ru-RU"/>
        </w:rPr>
        <w:t>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4.2.</w:t>
      </w:r>
      <w:r>
        <w:rPr>
          <w:rFonts w:ascii="Times New Roman" w:hAnsi="Times New Roman"/>
          <w:sz w:val="24"/>
          <w:szCs w:val="24"/>
          <w:lang w:eastAsia="ru-RU"/>
        </w:rPr>
        <w:t xml:space="preserve">2 </w:t>
      </w:r>
      <w:r w:rsidRPr="00CF2B4E">
        <w:rPr>
          <w:rFonts w:ascii="Times New Roman" w:hAnsi="Times New Roman"/>
          <w:sz w:val="24"/>
          <w:szCs w:val="24"/>
          <w:lang w:eastAsia="ru-RU"/>
        </w:rPr>
        <w:t>Своевременно информировать о всех существенных изменениях, влияющих на совершаемые действия Принципалом.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4.3.</w:t>
      </w:r>
      <w:r>
        <w:rPr>
          <w:rFonts w:ascii="Times New Roman" w:hAnsi="Times New Roman"/>
          <w:sz w:val="24"/>
          <w:szCs w:val="24"/>
          <w:lang w:eastAsia="ru-RU"/>
        </w:rPr>
        <w:t xml:space="preserve">3 </w:t>
      </w:r>
      <w:r w:rsidRPr="00CF2B4E">
        <w:rPr>
          <w:rFonts w:ascii="Times New Roman" w:hAnsi="Times New Roman"/>
          <w:sz w:val="24"/>
          <w:szCs w:val="24"/>
          <w:lang w:eastAsia="ru-RU"/>
        </w:rPr>
        <w:t>При передаче документов и (или) иных материалов Принципалу подписывать акт приемки-передачи, а также осуществлять своевременное подписание всех актов и иных документов, предусмотренных настоящим договором.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4.2. </w:t>
      </w:r>
      <w:r w:rsidRPr="00CF2B4E">
        <w:rPr>
          <w:rFonts w:ascii="Times New Roman" w:hAnsi="Times New Roman"/>
          <w:sz w:val="24"/>
          <w:szCs w:val="24"/>
          <w:lang w:eastAsia="ru-RU"/>
        </w:rPr>
        <w:t>Принципал обязуется: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4.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CF2B4E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Pr="00CF2B4E">
        <w:rPr>
          <w:rFonts w:ascii="Times New Roman" w:hAnsi="Times New Roman"/>
          <w:sz w:val="24"/>
          <w:szCs w:val="24"/>
          <w:lang w:eastAsia="ru-RU"/>
        </w:rPr>
        <w:t>Всеми разумными мерами содействовать Агенту в исполнении им своих обязательств по настоящему договору.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4.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CF2B4E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Pr="00CF2B4E">
        <w:rPr>
          <w:rFonts w:ascii="Times New Roman" w:hAnsi="Times New Roman"/>
          <w:sz w:val="24"/>
          <w:szCs w:val="24"/>
          <w:lang w:eastAsia="ru-RU"/>
        </w:rPr>
        <w:t>Осуществлять своевременное подписание всех актов и иных документов, предусмотренных настоящим договором.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4.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CF2B4E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CF2B4E">
        <w:rPr>
          <w:rFonts w:ascii="Times New Roman" w:hAnsi="Times New Roman"/>
          <w:sz w:val="24"/>
          <w:szCs w:val="24"/>
          <w:lang w:eastAsia="ru-RU"/>
        </w:rPr>
        <w:t>Для совершения Агентом действий, указанных в разделе 1 настоящего договора, выдать ему соответствующую доверенность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4.3. </w:t>
      </w:r>
      <w:r w:rsidRPr="00CF2B4E">
        <w:rPr>
          <w:rFonts w:ascii="Times New Roman" w:hAnsi="Times New Roman"/>
          <w:sz w:val="24"/>
          <w:szCs w:val="24"/>
          <w:lang w:eastAsia="ru-RU"/>
        </w:rPr>
        <w:t>Агент имеет право: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4.3.1.Заключать </w:t>
      </w:r>
      <w:r>
        <w:rPr>
          <w:rFonts w:ascii="Times New Roman" w:hAnsi="Times New Roman"/>
          <w:sz w:val="24"/>
          <w:szCs w:val="24"/>
          <w:lang w:eastAsia="ru-RU"/>
        </w:rPr>
        <w:t xml:space="preserve">с согласия </w:t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Принципала </w:t>
      </w:r>
      <w:r w:rsidRPr="00CF2B4E">
        <w:rPr>
          <w:rFonts w:ascii="Times New Roman" w:hAnsi="Times New Roman"/>
          <w:sz w:val="24"/>
          <w:szCs w:val="24"/>
          <w:lang w:eastAsia="ru-RU"/>
        </w:rPr>
        <w:t>субагент</w:t>
      </w:r>
      <w:r>
        <w:rPr>
          <w:rFonts w:ascii="Times New Roman" w:hAnsi="Times New Roman"/>
          <w:sz w:val="24"/>
          <w:szCs w:val="24"/>
          <w:lang w:eastAsia="ru-RU"/>
        </w:rPr>
        <w:t>с</w:t>
      </w:r>
      <w:r w:rsidRPr="00CF2B4E">
        <w:rPr>
          <w:rFonts w:ascii="Times New Roman" w:hAnsi="Times New Roman"/>
          <w:sz w:val="24"/>
          <w:szCs w:val="24"/>
          <w:lang w:eastAsia="ru-RU"/>
        </w:rPr>
        <w:t>кий договор с другим лицом в целях исполнения настоящего договора, оставаясь ответственным за действия субагента перед Принципалом.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4.3.2.Своевременно получать вознаграждение на условиях, определенных настоящим договором.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4.4.Принципал имеет право: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4.4.1.   Согласовывать сделки с третьими лицами,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соверш</w:t>
      </w:r>
      <w:r>
        <w:rPr>
          <w:rFonts w:ascii="Times New Roman" w:hAnsi="Times New Roman"/>
          <w:sz w:val="24"/>
          <w:szCs w:val="24"/>
          <w:lang w:eastAsia="ru-RU"/>
        </w:rPr>
        <w:t xml:space="preserve">аемые за свой счет </w:t>
      </w:r>
      <w:r w:rsidRPr="00CF2B4E">
        <w:rPr>
          <w:rFonts w:ascii="Times New Roman" w:hAnsi="Times New Roman"/>
          <w:sz w:val="24"/>
          <w:szCs w:val="24"/>
          <w:lang w:eastAsia="ru-RU"/>
        </w:rPr>
        <w:t>Агентом с третьими лицами от имени Принципала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CF2B4E">
        <w:rPr>
          <w:rFonts w:ascii="Times New Roman" w:hAnsi="Times New Roman"/>
          <w:sz w:val="24"/>
          <w:szCs w:val="24"/>
          <w:lang w:eastAsia="ru-RU"/>
        </w:rPr>
        <w:t>Принимать участие в переговорах Агента с третьими лицами.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4.4.2.Получать сведения о ходе исполнения настоящего договора Агентом.</w:t>
      </w:r>
    </w:p>
    <w:p w:rsidR="00C209D0" w:rsidRPr="0026183A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5</w:t>
      </w:r>
      <w:r w:rsidRPr="0026183A">
        <w:rPr>
          <w:rFonts w:ascii="Times New Roman" w:hAnsi="Times New Roman"/>
          <w:bCs/>
          <w:sz w:val="24"/>
          <w:szCs w:val="24"/>
          <w:lang w:eastAsia="ru-RU"/>
        </w:rPr>
        <w:t>. Ответственность Сторон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CF2B4E">
        <w:rPr>
          <w:rFonts w:ascii="Times New Roman" w:hAnsi="Times New Roman"/>
          <w:sz w:val="24"/>
          <w:szCs w:val="24"/>
          <w:lang w:eastAsia="ru-RU"/>
        </w:rPr>
        <w:t>.1.За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CF2B4E">
        <w:rPr>
          <w:rFonts w:ascii="Times New Roman" w:hAnsi="Times New Roman"/>
          <w:sz w:val="24"/>
          <w:szCs w:val="24"/>
          <w:lang w:eastAsia="ru-RU"/>
        </w:rPr>
        <w:t>.2.</w:t>
      </w:r>
      <w:r>
        <w:rPr>
          <w:rFonts w:ascii="Times New Roman" w:hAnsi="Times New Roman"/>
          <w:sz w:val="24"/>
          <w:szCs w:val="24"/>
          <w:lang w:eastAsia="ru-RU"/>
        </w:rPr>
        <w:t xml:space="preserve"> В случае нарушения исполнения обязательств</w:t>
      </w:r>
      <w:r w:rsidRPr="00CF2B4E">
        <w:rPr>
          <w:rFonts w:ascii="Times New Roman" w:hAnsi="Times New Roman"/>
          <w:sz w:val="24"/>
          <w:szCs w:val="24"/>
          <w:lang w:eastAsia="ru-RU"/>
        </w:rPr>
        <w:t>, установленных пункт</w:t>
      </w:r>
      <w:r>
        <w:rPr>
          <w:rFonts w:ascii="Times New Roman" w:hAnsi="Times New Roman"/>
          <w:sz w:val="24"/>
          <w:szCs w:val="24"/>
          <w:lang w:eastAsia="ru-RU"/>
        </w:rPr>
        <w:t>ом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1.2 </w:t>
      </w:r>
      <w:r>
        <w:rPr>
          <w:rFonts w:ascii="Times New Roman" w:hAnsi="Times New Roman"/>
          <w:sz w:val="24"/>
          <w:szCs w:val="24"/>
          <w:lang w:eastAsia="ru-RU"/>
        </w:rPr>
        <w:t>настоящего д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оговора, необоснованный отказ от выполнения своих обязательств виновная Сторона выплачивает другой Стороне </w:t>
      </w:r>
      <w:r>
        <w:rPr>
          <w:rFonts w:ascii="Times New Roman" w:hAnsi="Times New Roman"/>
          <w:sz w:val="24"/>
          <w:szCs w:val="24"/>
          <w:lang w:eastAsia="ru-RU"/>
        </w:rPr>
        <w:t xml:space="preserve">пени 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в размере 1/300 (одной трехсотой) </w:t>
      </w:r>
      <w:r>
        <w:rPr>
          <w:rFonts w:ascii="Times New Roman" w:hAnsi="Times New Roman"/>
          <w:sz w:val="24"/>
          <w:szCs w:val="24"/>
          <w:lang w:eastAsia="ru-RU"/>
        </w:rPr>
        <w:t xml:space="preserve">действующей на день уплаты пени </w:t>
      </w:r>
      <w:r w:rsidRPr="00CF2B4E">
        <w:rPr>
          <w:rFonts w:ascii="Times New Roman" w:hAnsi="Times New Roman"/>
          <w:sz w:val="24"/>
          <w:szCs w:val="24"/>
          <w:lang w:eastAsia="ru-RU"/>
        </w:rPr>
        <w:t>учетной ставк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рефинансирования, установленной Центральным банком Российской Федерации, от сумм полученных платежей в отчетном периоде</w:t>
      </w:r>
      <w:r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CF2B4E">
        <w:rPr>
          <w:rFonts w:ascii="Times New Roman" w:hAnsi="Times New Roman"/>
          <w:sz w:val="24"/>
          <w:szCs w:val="24"/>
          <w:lang w:eastAsia="ru-RU"/>
        </w:rPr>
        <w:t>.3.Агент не несет ответственность за последствия, связанные с представлением Принципалом документов и информации, содержащих недостоверную информацию.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CF2B4E">
        <w:rPr>
          <w:rFonts w:ascii="Times New Roman" w:hAnsi="Times New Roman"/>
          <w:sz w:val="24"/>
          <w:szCs w:val="24"/>
          <w:lang w:eastAsia="ru-RU"/>
        </w:rPr>
        <w:t>.4.Ни одна из Сторон настоящего договора не несет ответственности перед другой Стороной за невыполнение обязательств, обусловленных обстоятельствами, возникшими помимо воли и желания Сторон и которые нельзя п</w:t>
      </w:r>
      <w:r>
        <w:rPr>
          <w:rFonts w:ascii="Times New Roman" w:hAnsi="Times New Roman"/>
          <w:sz w:val="24"/>
          <w:szCs w:val="24"/>
          <w:lang w:eastAsia="ru-RU"/>
        </w:rPr>
        <w:t>редвидеть или избежать ( форс-мажор).</w:t>
      </w:r>
    </w:p>
    <w:p w:rsidR="00C209D0" w:rsidRPr="00F31D33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5.5. </w:t>
      </w:r>
      <w:r w:rsidRPr="00F31D33">
        <w:rPr>
          <w:rFonts w:ascii="Times New Roman" w:hAnsi="Times New Roman"/>
          <w:sz w:val="24"/>
          <w:szCs w:val="24"/>
        </w:rPr>
        <w:t>Сторона, допустившая   нарушение обязательств по настоящему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1D33">
        <w:rPr>
          <w:rFonts w:ascii="Times New Roman" w:hAnsi="Times New Roman"/>
          <w:sz w:val="24"/>
          <w:szCs w:val="24"/>
        </w:rPr>
        <w:t>Договору, обязана произвести уплату пени предусмотренных</w:t>
      </w:r>
      <w:r>
        <w:rPr>
          <w:rFonts w:ascii="Times New Roman" w:hAnsi="Times New Roman"/>
          <w:sz w:val="24"/>
          <w:szCs w:val="24"/>
        </w:rPr>
        <w:t xml:space="preserve"> пунктом </w:t>
      </w:r>
      <w:r w:rsidRPr="002F7DF7">
        <w:rPr>
          <w:rFonts w:ascii="Times New Roman" w:hAnsi="Times New Roman"/>
          <w:sz w:val="24"/>
          <w:szCs w:val="24"/>
        </w:rPr>
        <w:t>5.2 настоящего Договора</w:t>
      </w:r>
      <w:r w:rsidRPr="00F31D33">
        <w:rPr>
          <w:rFonts w:ascii="Times New Roman" w:hAnsi="Times New Roman"/>
          <w:sz w:val="24"/>
          <w:szCs w:val="24"/>
        </w:rPr>
        <w:t>, в течение пяти рабочих дней с момента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1D33">
        <w:rPr>
          <w:rFonts w:ascii="Times New Roman" w:hAnsi="Times New Roman"/>
          <w:sz w:val="24"/>
          <w:szCs w:val="24"/>
        </w:rPr>
        <w:t>получения письменного требования об этом</w:t>
      </w:r>
      <w:r>
        <w:rPr>
          <w:rFonts w:ascii="Times New Roman" w:hAnsi="Times New Roman"/>
          <w:sz w:val="24"/>
          <w:szCs w:val="24"/>
        </w:rPr>
        <w:t xml:space="preserve"> другой Стороны. Уплата пени </w:t>
      </w:r>
      <w:r w:rsidRPr="00F31D33">
        <w:rPr>
          <w:rFonts w:ascii="Times New Roman" w:hAnsi="Times New Roman"/>
          <w:sz w:val="24"/>
          <w:szCs w:val="24"/>
        </w:rPr>
        <w:t>не освобождает Стороны от исполнения своих обязательств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1D33">
        <w:rPr>
          <w:rFonts w:ascii="Times New Roman" w:hAnsi="Times New Roman"/>
          <w:sz w:val="24"/>
          <w:szCs w:val="24"/>
        </w:rPr>
        <w:t>настоящему Договору.</w:t>
      </w:r>
    </w:p>
    <w:p w:rsidR="00C209D0" w:rsidRPr="00F31D33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6</w:t>
      </w:r>
      <w:r w:rsidRPr="0026183A">
        <w:rPr>
          <w:rFonts w:ascii="Times New Roman" w:hAnsi="Times New Roman"/>
          <w:bCs/>
          <w:sz w:val="24"/>
          <w:szCs w:val="24"/>
          <w:lang w:eastAsia="ru-RU"/>
        </w:rPr>
        <w:t>. Порядок урегулирования споров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F2B4E">
        <w:rPr>
          <w:rFonts w:ascii="Times New Roman" w:hAnsi="Times New Roman"/>
          <w:sz w:val="24"/>
          <w:szCs w:val="24"/>
          <w:lang w:eastAsia="ru-RU"/>
        </w:rPr>
        <w:t>.1.    Споры и разногласия, возникающие при выполнении Сторонами обязатель</w:t>
      </w:r>
      <w:r>
        <w:rPr>
          <w:rFonts w:ascii="Times New Roman" w:hAnsi="Times New Roman"/>
          <w:sz w:val="24"/>
          <w:szCs w:val="24"/>
          <w:lang w:eastAsia="ru-RU"/>
        </w:rPr>
        <w:t>ств, предусмотренных настоящим Д</w:t>
      </w:r>
      <w:r w:rsidRPr="00CF2B4E">
        <w:rPr>
          <w:rFonts w:ascii="Times New Roman" w:hAnsi="Times New Roman"/>
          <w:sz w:val="24"/>
          <w:szCs w:val="24"/>
          <w:lang w:eastAsia="ru-RU"/>
        </w:rPr>
        <w:t>оговором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Стороны будут стремиться урегулировать путем переговоров.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F2B4E">
        <w:rPr>
          <w:rFonts w:ascii="Times New Roman" w:hAnsi="Times New Roman"/>
          <w:sz w:val="24"/>
          <w:szCs w:val="24"/>
          <w:lang w:eastAsia="ru-RU"/>
        </w:rPr>
        <w:t>.2.  В случае невозможности урегулирования споров путем переговоров или не достижения согласия между Сторонами споры будут переданы на рассмотрение и разрешение в Арбитражный суд</w:t>
      </w:r>
      <w:r>
        <w:rPr>
          <w:rFonts w:ascii="Times New Roman" w:hAnsi="Times New Roman"/>
          <w:sz w:val="24"/>
          <w:szCs w:val="24"/>
          <w:lang w:eastAsia="ru-RU"/>
        </w:rPr>
        <w:t xml:space="preserve"> Иркутской области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в соответствии с нормами действующего законодательства Российской Федерации.</w:t>
      </w:r>
    </w:p>
    <w:p w:rsidR="00C209D0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7</w:t>
      </w:r>
      <w:r w:rsidRPr="0026183A">
        <w:rPr>
          <w:rFonts w:ascii="Times New Roman" w:hAnsi="Times New Roman"/>
          <w:bCs/>
          <w:sz w:val="24"/>
          <w:szCs w:val="24"/>
          <w:lang w:eastAsia="ru-RU"/>
        </w:rPr>
        <w:t>. Прекращение договора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.1.    Настоящий договор вступает в силу с </w:t>
      </w:r>
      <w:r>
        <w:rPr>
          <w:rFonts w:ascii="Times New Roman" w:hAnsi="Times New Roman"/>
          <w:sz w:val="24"/>
          <w:szCs w:val="24"/>
          <w:lang w:eastAsia="ru-RU"/>
        </w:rPr>
        <w:t>01 января 20__ года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и действует до</w:t>
      </w:r>
      <w:r>
        <w:rPr>
          <w:rFonts w:ascii="Times New Roman" w:hAnsi="Times New Roman"/>
          <w:sz w:val="24"/>
          <w:szCs w:val="24"/>
          <w:lang w:eastAsia="ru-RU"/>
        </w:rPr>
        <w:t xml:space="preserve"> 31 декабря 20__года, в части расчетов:  до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момента полного выполнения Сторонами своих обязательств.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CF2B4E">
        <w:rPr>
          <w:rFonts w:ascii="Times New Roman" w:hAnsi="Times New Roman"/>
          <w:sz w:val="24"/>
          <w:szCs w:val="24"/>
          <w:lang w:eastAsia="ru-RU"/>
        </w:rPr>
        <w:t>.2. В случае досрочного п</w:t>
      </w:r>
      <w:r>
        <w:rPr>
          <w:rFonts w:ascii="Times New Roman" w:hAnsi="Times New Roman"/>
          <w:sz w:val="24"/>
          <w:szCs w:val="24"/>
          <w:lang w:eastAsia="ru-RU"/>
        </w:rPr>
        <w:t>рекращения действия настоящего Д</w:t>
      </w:r>
      <w:r w:rsidRPr="00CF2B4E">
        <w:rPr>
          <w:rFonts w:ascii="Times New Roman" w:hAnsi="Times New Roman"/>
          <w:sz w:val="24"/>
          <w:szCs w:val="24"/>
          <w:lang w:eastAsia="ru-RU"/>
        </w:rPr>
        <w:t>оговора расчеты производятся исходя из фактического объема оказанных услуг.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.3.    По настоящему договору Принципал вправе в любое время отказаться от исполнения настоящего договора, направив соответствующее письменное уведомление за 30 дней до </w:t>
      </w:r>
      <w:r>
        <w:rPr>
          <w:rFonts w:ascii="Times New Roman" w:hAnsi="Times New Roman"/>
          <w:sz w:val="24"/>
          <w:szCs w:val="24"/>
          <w:lang w:eastAsia="ru-RU"/>
        </w:rPr>
        <w:t>предполагаемой даты расторжения настоящего Д</w:t>
      </w:r>
      <w:r w:rsidRPr="00CF2B4E">
        <w:rPr>
          <w:rFonts w:ascii="Times New Roman" w:hAnsi="Times New Roman"/>
          <w:sz w:val="24"/>
          <w:szCs w:val="24"/>
          <w:lang w:eastAsia="ru-RU"/>
        </w:rPr>
        <w:t>оговора Агенту и оплатив вознаграждение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 в соответствии с п.7.2. настоящего Договора</w:t>
      </w:r>
      <w:r w:rsidRPr="00CF2B4E">
        <w:rPr>
          <w:rFonts w:ascii="Times New Roman" w:hAnsi="Times New Roman"/>
          <w:sz w:val="24"/>
          <w:szCs w:val="24"/>
          <w:lang w:eastAsia="ru-RU"/>
        </w:rPr>
        <w:t>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 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8</w:t>
      </w:r>
      <w:r w:rsidRPr="0012348D">
        <w:rPr>
          <w:rFonts w:ascii="Times New Roman" w:hAnsi="Times New Roman"/>
          <w:bCs/>
          <w:sz w:val="24"/>
          <w:szCs w:val="24"/>
          <w:lang w:eastAsia="ru-RU"/>
        </w:rPr>
        <w:t>. Заключительные положения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8.1.Условия настоящего Д</w:t>
      </w:r>
      <w:r w:rsidRPr="00CF2B4E">
        <w:rPr>
          <w:rFonts w:ascii="Times New Roman" w:hAnsi="Times New Roman"/>
          <w:sz w:val="24"/>
          <w:szCs w:val="24"/>
          <w:lang w:eastAsia="ru-RU"/>
        </w:rPr>
        <w:t>оговора могут быть изменены по взаимному согласию Сторон с обязательным составлением письменного документа</w:t>
      </w:r>
      <w:r>
        <w:rPr>
          <w:rFonts w:ascii="Times New Roman" w:hAnsi="Times New Roman"/>
          <w:sz w:val="24"/>
          <w:szCs w:val="24"/>
          <w:lang w:eastAsia="ru-RU"/>
        </w:rPr>
        <w:t>, подписанного Сторонами;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8.2</w:t>
      </w:r>
      <w:r w:rsidRPr="00CF2B4E">
        <w:rPr>
          <w:rFonts w:ascii="Times New Roman" w:hAnsi="Times New Roman"/>
          <w:sz w:val="24"/>
          <w:szCs w:val="24"/>
          <w:lang w:eastAsia="ru-RU"/>
        </w:rPr>
        <w:t>.Все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факсу, электронной почте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Pr="00CF2B4E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F2B4E">
        <w:rPr>
          <w:rFonts w:ascii="Times New Roman" w:hAnsi="Times New Roman"/>
          <w:sz w:val="24"/>
          <w:szCs w:val="24"/>
          <w:lang w:eastAsia="ru-RU"/>
        </w:rPr>
        <w:t>.В случаях</w:t>
      </w:r>
      <w:r>
        <w:rPr>
          <w:rFonts w:ascii="Times New Roman" w:hAnsi="Times New Roman"/>
          <w:sz w:val="24"/>
          <w:szCs w:val="24"/>
          <w:lang w:eastAsia="ru-RU"/>
        </w:rPr>
        <w:t>, не предусмотренных настоящим Д</w:t>
      </w:r>
      <w:r w:rsidRPr="00CF2B4E">
        <w:rPr>
          <w:rFonts w:ascii="Times New Roman" w:hAnsi="Times New Roman"/>
          <w:sz w:val="24"/>
          <w:szCs w:val="24"/>
          <w:lang w:eastAsia="ru-RU"/>
        </w:rPr>
        <w:t>оговором, Стороны руководствуются нормами действующего законодательстве Российской Федерации.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Pr="00CF2B4E">
        <w:rPr>
          <w:rFonts w:ascii="Times New Roman" w:hAnsi="Times New Roman"/>
          <w:sz w:val="24"/>
          <w:szCs w:val="24"/>
          <w:lang w:eastAsia="ru-RU"/>
        </w:rPr>
        <w:t>.6.Настоящий договор составлен в двух экземплярах, имеющих равную юридическую силу.</w:t>
      </w:r>
    </w:p>
    <w:p w:rsidR="00C209D0" w:rsidRPr="00E51009" w:rsidRDefault="00C209D0" w:rsidP="00480703">
      <w:pPr>
        <w:shd w:val="clear" w:color="auto" w:fill="FFFFFF"/>
        <w:spacing w:after="15" w:line="28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51009">
        <w:rPr>
          <w:rFonts w:ascii="Times New Roman" w:hAnsi="Times New Roman"/>
          <w:bCs/>
          <w:sz w:val="24"/>
          <w:szCs w:val="24"/>
          <w:lang w:eastAsia="ru-RU"/>
        </w:rPr>
        <w:t>9. Подписи и реквизиты Сторон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b/>
          <w:bCs/>
          <w:sz w:val="24"/>
          <w:szCs w:val="24"/>
          <w:lang w:eastAsia="ru-RU"/>
        </w:rPr>
        <w:t>Принципал:                                                           Агент: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М. П.                                                                                      М.П.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7977E0">
      <w:pPr>
        <w:ind w:firstLine="540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  <w:r w:rsidRPr="00CF2B4E">
        <w:rPr>
          <w:rFonts w:ascii="Times New Roman" w:hAnsi="Times New Roman"/>
          <w:sz w:val="24"/>
          <w:szCs w:val="24"/>
          <w:lang w:eastAsia="ru-RU"/>
        </w:rPr>
        <w:t>Приложение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 1</w:t>
      </w:r>
    </w:p>
    <w:p w:rsidR="00C209D0" w:rsidRDefault="00C209D0" w:rsidP="007977E0">
      <w:pPr>
        <w:shd w:val="clear" w:color="auto" w:fill="FFFFFF"/>
        <w:spacing w:after="15" w:line="285" w:lineRule="atLeast"/>
        <w:ind w:left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к </w:t>
      </w:r>
      <w:r>
        <w:rPr>
          <w:rFonts w:ascii="Times New Roman" w:hAnsi="Times New Roman"/>
          <w:sz w:val="24"/>
          <w:szCs w:val="24"/>
          <w:lang w:eastAsia="ru-RU"/>
        </w:rPr>
        <w:t xml:space="preserve">Агентскому договору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на совершение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юридически значимых и иных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действий по </w:t>
      </w:r>
      <w:r>
        <w:rPr>
          <w:rFonts w:ascii="Times New Roman" w:hAnsi="Times New Roman"/>
          <w:sz w:val="24"/>
          <w:szCs w:val="24"/>
          <w:lang w:eastAsia="ru-RU"/>
        </w:rPr>
        <w:t>начислению,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сбору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взысканию</w:t>
      </w:r>
      <w:r>
        <w:rPr>
          <w:rFonts w:ascii="Times New Roman" w:hAnsi="Times New Roman"/>
          <w:sz w:val="24"/>
          <w:szCs w:val="24"/>
          <w:lang w:eastAsia="ru-RU"/>
        </w:rPr>
        <w:t xml:space="preserve"> и перечислению 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платы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граждан за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пользование жилыми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помещениями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муниципального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жилищного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F2B4E">
        <w:rPr>
          <w:rFonts w:ascii="Times New Roman" w:hAnsi="Times New Roman"/>
          <w:sz w:val="24"/>
          <w:szCs w:val="24"/>
          <w:lang w:eastAsia="ru-RU"/>
        </w:rPr>
        <w:t>фонда (плата за наем)</w:t>
      </w:r>
    </w:p>
    <w:p w:rsidR="00C209D0" w:rsidRPr="00CF2B4E" w:rsidRDefault="00C209D0" w:rsidP="007977E0">
      <w:pPr>
        <w:shd w:val="clear" w:color="auto" w:fill="FFFFFF"/>
        <w:spacing w:after="15" w:line="285" w:lineRule="atLeast"/>
        <w:ind w:left="540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Белореченского муниципального образования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left="4536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ПЕРЕЧЕНЬ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МУНИЦИПАЛЬНЫХ ЖИЛЫХ ПОМЕЩЕНИЙ В </w:t>
      </w:r>
      <w:r w:rsidRPr="00CF2B4E">
        <w:rPr>
          <w:rFonts w:ascii="Times New Roman" w:hAnsi="Times New Roman"/>
          <w:sz w:val="24"/>
          <w:szCs w:val="24"/>
          <w:lang w:eastAsia="ru-RU"/>
        </w:rPr>
        <w:t>МНОГОКВАРТИРНЫХ ЖИЛЫХ ДОМ</w:t>
      </w:r>
      <w:r>
        <w:rPr>
          <w:rFonts w:ascii="Times New Roman" w:hAnsi="Times New Roman"/>
          <w:sz w:val="24"/>
          <w:szCs w:val="24"/>
          <w:lang w:eastAsia="ru-RU"/>
        </w:rPr>
        <w:t>АХ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2"/>
        <w:gridCol w:w="2898"/>
        <w:gridCol w:w="2112"/>
        <w:gridCol w:w="1889"/>
        <w:gridCol w:w="1889"/>
      </w:tblGrid>
      <w:tr w:rsidR="00C209D0" w:rsidRPr="0091589F" w:rsidTr="00071CD5">
        <w:tc>
          <w:tcPr>
            <w:tcW w:w="846" w:type="dxa"/>
          </w:tcPr>
          <w:p w:rsidR="00C209D0" w:rsidRPr="0091589F" w:rsidRDefault="00C209D0" w:rsidP="00071CD5">
            <w:pPr>
              <w:spacing w:after="15" w:line="285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8" w:type="dxa"/>
          </w:tcPr>
          <w:p w:rsidR="00C209D0" w:rsidRPr="0091589F" w:rsidRDefault="00C209D0" w:rsidP="00071CD5">
            <w:pPr>
              <w:spacing w:after="15" w:line="28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(улиц, проспектов, переулков и др.</w:t>
            </w:r>
          </w:p>
        </w:tc>
        <w:tc>
          <w:tcPr>
            <w:tcW w:w="1983" w:type="dxa"/>
          </w:tcPr>
          <w:p w:rsidR="00C209D0" w:rsidRPr="0091589F" w:rsidRDefault="00C209D0" w:rsidP="00071CD5">
            <w:pPr>
              <w:spacing w:after="15" w:line="28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Номер многоквартирного жилого дома</w:t>
            </w:r>
          </w:p>
        </w:tc>
        <w:tc>
          <w:tcPr>
            <w:tcW w:w="1983" w:type="dxa"/>
          </w:tcPr>
          <w:p w:rsidR="00C209D0" w:rsidRPr="0091589F" w:rsidRDefault="00C209D0" w:rsidP="00071CD5">
            <w:pPr>
              <w:spacing w:after="15" w:line="28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Номер жилого помещения</w:t>
            </w:r>
          </w:p>
        </w:tc>
        <w:tc>
          <w:tcPr>
            <w:tcW w:w="1983" w:type="dxa"/>
          </w:tcPr>
          <w:p w:rsidR="00C209D0" w:rsidRPr="0091589F" w:rsidRDefault="00C209D0" w:rsidP="00071CD5">
            <w:pPr>
              <w:spacing w:after="15" w:line="28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Площадь жилого помещения</w:t>
            </w:r>
          </w:p>
        </w:tc>
      </w:tr>
      <w:tr w:rsidR="00C209D0" w:rsidRPr="0091589F" w:rsidTr="00071CD5">
        <w:tc>
          <w:tcPr>
            <w:tcW w:w="846" w:type="dxa"/>
          </w:tcPr>
          <w:p w:rsidR="00C209D0" w:rsidRPr="0091589F" w:rsidRDefault="00C209D0" w:rsidP="00071CD5">
            <w:pPr>
              <w:spacing w:after="15" w:line="28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</w:tcPr>
          <w:p w:rsidR="00C209D0" w:rsidRPr="0091589F" w:rsidRDefault="00C209D0" w:rsidP="00071CD5">
            <w:pPr>
              <w:spacing w:after="15" w:line="28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3" w:type="dxa"/>
          </w:tcPr>
          <w:p w:rsidR="00C209D0" w:rsidRPr="0091589F" w:rsidRDefault="00C209D0" w:rsidP="00071CD5">
            <w:pPr>
              <w:spacing w:after="15" w:line="28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3" w:type="dxa"/>
          </w:tcPr>
          <w:p w:rsidR="00C209D0" w:rsidRPr="0091589F" w:rsidRDefault="00C209D0" w:rsidP="00071CD5">
            <w:pPr>
              <w:spacing w:after="15" w:line="28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3" w:type="dxa"/>
          </w:tcPr>
          <w:p w:rsidR="00C209D0" w:rsidRPr="0091589F" w:rsidRDefault="00C209D0" w:rsidP="00071CD5">
            <w:pPr>
              <w:spacing w:after="15" w:line="28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209D0" w:rsidRPr="0091589F" w:rsidTr="00071CD5">
        <w:tc>
          <w:tcPr>
            <w:tcW w:w="846" w:type="dxa"/>
          </w:tcPr>
          <w:p w:rsidR="00C209D0" w:rsidRPr="0091589F" w:rsidRDefault="00C209D0" w:rsidP="00071CD5">
            <w:pPr>
              <w:spacing w:after="15" w:line="285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C209D0" w:rsidRPr="0091589F" w:rsidRDefault="00C209D0" w:rsidP="00071CD5">
            <w:pPr>
              <w:spacing w:after="15" w:line="285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</w:tcPr>
          <w:p w:rsidR="00C209D0" w:rsidRPr="0091589F" w:rsidRDefault="00C209D0" w:rsidP="00071CD5">
            <w:pPr>
              <w:spacing w:after="15" w:line="285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</w:tcPr>
          <w:p w:rsidR="00C209D0" w:rsidRPr="0091589F" w:rsidRDefault="00C209D0" w:rsidP="00071CD5">
            <w:pPr>
              <w:spacing w:after="15" w:line="285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</w:tcPr>
          <w:p w:rsidR="00C209D0" w:rsidRPr="0091589F" w:rsidRDefault="00C209D0" w:rsidP="00071CD5">
            <w:pPr>
              <w:spacing w:after="15" w:line="285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Уполномоченное лицо от                                                     Уполномоченное лицо от </w:t>
      </w: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имени Принципала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  (подпись)                                          </w:t>
      </w:r>
      <w:r>
        <w:rPr>
          <w:rFonts w:ascii="Times New Roman" w:hAnsi="Times New Roman"/>
          <w:sz w:val="24"/>
          <w:szCs w:val="24"/>
          <w:lang w:eastAsia="ru-RU"/>
        </w:rPr>
        <w:t xml:space="preserve">   имени Агента</w:t>
      </w:r>
      <w:r w:rsidRPr="00CF2B4E">
        <w:rPr>
          <w:rFonts w:ascii="Times New Roman" w:hAnsi="Times New Roman"/>
          <w:sz w:val="24"/>
          <w:szCs w:val="24"/>
          <w:lang w:eastAsia="ru-RU"/>
        </w:rPr>
        <w:t>(подпись)</w:t>
      </w: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М.П.                                           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</w:t>
      </w:r>
      <w:r w:rsidRPr="00CF2B4E">
        <w:rPr>
          <w:rFonts w:ascii="Times New Roman" w:hAnsi="Times New Roman"/>
          <w:sz w:val="24"/>
          <w:szCs w:val="24"/>
          <w:lang w:eastAsia="ru-RU"/>
        </w:rPr>
        <w:t>М.П.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7977E0">
      <w:pPr>
        <w:shd w:val="clear" w:color="auto" w:fill="FFFFFF"/>
        <w:spacing w:after="15" w:line="285" w:lineRule="atLeast"/>
        <w:ind w:firstLine="5400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иложение </w:t>
      </w:r>
      <w:r>
        <w:rPr>
          <w:rFonts w:ascii="Times New Roman" w:hAnsi="Times New Roman"/>
          <w:sz w:val="24"/>
          <w:szCs w:val="24"/>
          <w:lang w:eastAsia="ru-RU"/>
        </w:rPr>
        <w:t>№2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к </w:t>
      </w:r>
      <w:r>
        <w:rPr>
          <w:rFonts w:ascii="Times New Roman" w:hAnsi="Times New Roman"/>
          <w:sz w:val="24"/>
          <w:szCs w:val="24"/>
          <w:lang w:eastAsia="ru-RU"/>
        </w:rPr>
        <w:t xml:space="preserve">Агентскому договору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на совершение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юридически значимых и иных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 xml:space="preserve">действий по </w:t>
      </w:r>
      <w:r>
        <w:rPr>
          <w:rFonts w:ascii="Times New Roman" w:hAnsi="Times New Roman"/>
          <w:sz w:val="24"/>
          <w:szCs w:val="24"/>
          <w:lang w:eastAsia="ru-RU"/>
        </w:rPr>
        <w:t>начислению,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 сбору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взысканию</w:t>
      </w:r>
      <w:r>
        <w:rPr>
          <w:rFonts w:ascii="Times New Roman" w:hAnsi="Times New Roman"/>
          <w:sz w:val="24"/>
          <w:szCs w:val="24"/>
          <w:lang w:eastAsia="ru-RU"/>
        </w:rPr>
        <w:t xml:space="preserve"> и перечислению 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платы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граждан за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пользование жилыми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помещениями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муниципального </w:t>
      </w:r>
    </w:p>
    <w:p w:rsidR="00C209D0" w:rsidRDefault="00C209D0" w:rsidP="007977E0">
      <w:pPr>
        <w:shd w:val="clear" w:color="auto" w:fill="FFFFFF"/>
        <w:spacing w:after="15" w:line="285" w:lineRule="atLeast"/>
        <w:ind w:firstLine="5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жилищного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F2B4E">
        <w:rPr>
          <w:rFonts w:ascii="Times New Roman" w:hAnsi="Times New Roman"/>
          <w:sz w:val="24"/>
          <w:szCs w:val="24"/>
          <w:lang w:eastAsia="ru-RU"/>
        </w:rPr>
        <w:t>фонда (плата за наем)</w:t>
      </w:r>
    </w:p>
    <w:p w:rsidR="00C209D0" w:rsidRPr="00CF2B4E" w:rsidRDefault="00C209D0" w:rsidP="007977E0">
      <w:pPr>
        <w:shd w:val="clear" w:color="auto" w:fill="FFFFFF"/>
        <w:spacing w:after="15" w:line="285" w:lineRule="atLeast"/>
        <w:ind w:left="540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Белореченского муниципального  образования</w:t>
      </w:r>
    </w:p>
    <w:p w:rsidR="00C209D0" w:rsidRDefault="00C209D0" w:rsidP="00480703">
      <w:pPr>
        <w:shd w:val="clear" w:color="auto" w:fill="FFFFFF"/>
        <w:spacing w:after="15" w:line="285" w:lineRule="atLeast"/>
        <w:ind w:left="5672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ind w:left="5672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b/>
          <w:bCs/>
          <w:sz w:val="24"/>
          <w:szCs w:val="24"/>
          <w:lang w:eastAsia="ru-RU"/>
        </w:rPr>
        <w:t>ОТЧЕТ</w:t>
      </w: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о начисленной, собранной (взысканной) и перечисленной в местный бюджет плате за наем   ___________месяц 20____года</w:t>
      </w: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37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/>
      </w:tblPr>
      <w:tblGrid>
        <w:gridCol w:w="1548"/>
        <w:gridCol w:w="1260"/>
        <w:gridCol w:w="1260"/>
        <w:gridCol w:w="1080"/>
        <w:gridCol w:w="1134"/>
        <w:gridCol w:w="992"/>
        <w:gridCol w:w="1114"/>
        <w:gridCol w:w="991"/>
      </w:tblGrid>
      <w:tr w:rsidR="00C209D0" w:rsidRPr="0091589F" w:rsidTr="007977E0">
        <w:trPr>
          <w:trHeight w:val="340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right="120" w:hanging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Адрес жилого помещения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right="12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Площадь жилого помещения (кв.м)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right="12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 платы за наем (с учетом пени)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right="120" w:hanging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Собрано (взыскано) платы за наем (с учетом пени)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-15" w:right="120" w:firstLine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Перечислено платы за наем в местный бюджет (с учетом пени)</w:t>
            </w:r>
          </w:p>
        </w:tc>
      </w:tr>
      <w:tr w:rsidR="00C209D0" w:rsidRPr="0091589F" w:rsidTr="007977E0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-15" w:right="120" w:firstLine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С начала года,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right="12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за отчетный месяц,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right="12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С начала года,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-15" w:right="-15" w:firstLine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за отчетный месяц, руб.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Default="00C209D0" w:rsidP="00071CD5">
            <w:pPr>
              <w:spacing w:before="120" w:after="120" w:line="285" w:lineRule="atLeast"/>
              <w:ind w:right="12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начала года, </w:t>
            </w:r>
          </w:p>
          <w:p w:rsidR="00C209D0" w:rsidRPr="0091589F" w:rsidRDefault="00C209D0" w:rsidP="00071CD5">
            <w:pPr>
              <w:spacing w:before="120" w:after="120" w:line="285" w:lineRule="atLeast"/>
              <w:ind w:right="12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1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за отчетный месяц, руб.</w:t>
            </w:r>
          </w:p>
        </w:tc>
      </w:tr>
      <w:tr w:rsidR="00C209D0" w:rsidRPr="0091589F" w:rsidTr="007977E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-15" w:right="120" w:firstLine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-15" w:right="120" w:firstLine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-15" w:right="120" w:firstLine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-15" w:right="120" w:firstLine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-15" w:right="120" w:firstLine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-15" w:right="120" w:firstLine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-15" w:right="120" w:firstLine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-15" w:right="120" w:firstLine="1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C209D0" w:rsidRPr="0091589F" w:rsidTr="007977E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120" w:right="120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120" w:right="120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120" w:right="120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120" w:right="120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120" w:right="120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120" w:right="120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120" w:right="120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D0" w:rsidRPr="0091589F" w:rsidRDefault="00C209D0" w:rsidP="00071CD5">
            <w:pPr>
              <w:spacing w:before="120" w:after="120" w:line="285" w:lineRule="atLeast"/>
              <w:ind w:left="120" w:right="120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589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Уполномоченное лицо от                                                                  Уполномоченное лицо от </w:t>
      </w: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имени Принципала</w:t>
      </w:r>
      <w:r w:rsidRPr="00CF2B4E">
        <w:rPr>
          <w:rFonts w:ascii="Times New Roman" w:hAnsi="Times New Roman"/>
          <w:sz w:val="24"/>
          <w:szCs w:val="24"/>
          <w:lang w:eastAsia="ru-RU"/>
        </w:rPr>
        <w:t xml:space="preserve"> (подпись)                                         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имени Агента</w:t>
      </w:r>
      <w:r w:rsidRPr="00CF2B4E">
        <w:rPr>
          <w:rFonts w:ascii="Times New Roman" w:hAnsi="Times New Roman"/>
          <w:sz w:val="24"/>
          <w:szCs w:val="24"/>
          <w:lang w:eastAsia="ru-RU"/>
        </w:rPr>
        <w:t>(подпись)</w:t>
      </w:r>
    </w:p>
    <w:p w:rsidR="00C209D0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9D0" w:rsidRPr="00CF2B4E" w:rsidRDefault="00C209D0" w:rsidP="00480703">
      <w:pPr>
        <w:shd w:val="clear" w:color="auto" w:fill="FFFFFF"/>
        <w:spacing w:after="15" w:line="285" w:lineRule="atLeast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2B4E">
        <w:rPr>
          <w:rFonts w:ascii="Times New Roman" w:hAnsi="Times New Roman"/>
          <w:sz w:val="24"/>
          <w:szCs w:val="24"/>
          <w:lang w:eastAsia="ru-RU"/>
        </w:rPr>
        <w:t>М.П.                                           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</w:t>
      </w:r>
      <w:r w:rsidRPr="00CF2B4E">
        <w:rPr>
          <w:rFonts w:ascii="Times New Roman" w:hAnsi="Times New Roman"/>
          <w:sz w:val="24"/>
          <w:szCs w:val="24"/>
          <w:lang w:eastAsia="ru-RU"/>
        </w:rPr>
        <w:t>М.П.</w:t>
      </w:r>
    </w:p>
    <w:p w:rsidR="00C209D0" w:rsidRDefault="00C209D0" w:rsidP="00480703">
      <w:pPr>
        <w:jc w:val="both"/>
        <w:rPr>
          <w:rFonts w:ascii="Times New Roman" w:hAnsi="Times New Roman"/>
          <w:sz w:val="24"/>
          <w:szCs w:val="24"/>
        </w:rPr>
      </w:pPr>
    </w:p>
    <w:p w:rsidR="00C209D0" w:rsidRDefault="00C209D0" w:rsidP="00480703">
      <w:pPr>
        <w:jc w:val="both"/>
        <w:rPr>
          <w:rFonts w:ascii="Times New Roman" w:hAnsi="Times New Roman"/>
          <w:sz w:val="24"/>
          <w:szCs w:val="24"/>
        </w:rPr>
      </w:pPr>
    </w:p>
    <w:p w:rsidR="00C209D0" w:rsidRDefault="00C209D0" w:rsidP="003E193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209D0" w:rsidRDefault="00C209D0" w:rsidP="003E193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209D0" w:rsidRDefault="00C209D0" w:rsidP="00041CA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C209D0" w:rsidSect="0046565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87224"/>
    <w:multiLevelType w:val="hybridMultilevel"/>
    <w:tmpl w:val="FD46EE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7736C50"/>
    <w:multiLevelType w:val="hybridMultilevel"/>
    <w:tmpl w:val="882EEF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F5F5F0D"/>
    <w:multiLevelType w:val="hybridMultilevel"/>
    <w:tmpl w:val="8612FC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E8D1412"/>
    <w:multiLevelType w:val="hybridMultilevel"/>
    <w:tmpl w:val="EA8C84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97B"/>
    <w:rsid w:val="00000E6F"/>
    <w:rsid w:val="000243D1"/>
    <w:rsid w:val="00024D3D"/>
    <w:rsid w:val="00041815"/>
    <w:rsid w:val="00041CAF"/>
    <w:rsid w:val="0004695C"/>
    <w:rsid w:val="00052C6F"/>
    <w:rsid w:val="00056A2B"/>
    <w:rsid w:val="0006240B"/>
    <w:rsid w:val="00071CD5"/>
    <w:rsid w:val="00090E70"/>
    <w:rsid w:val="000A5A56"/>
    <w:rsid w:val="000B4821"/>
    <w:rsid w:val="000D137B"/>
    <w:rsid w:val="000D37EF"/>
    <w:rsid w:val="00102588"/>
    <w:rsid w:val="001222E2"/>
    <w:rsid w:val="0012348D"/>
    <w:rsid w:val="00123626"/>
    <w:rsid w:val="0012378B"/>
    <w:rsid w:val="00127552"/>
    <w:rsid w:val="00134E40"/>
    <w:rsid w:val="001364B9"/>
    <w:rsid w:val="00144CC8"/>
    <w:rsid w:val="001644E0"/>
    <w:rsid w:val="00176BCE"/>
    <w:rsid w:val="00183F3B"/>
    <w:rsid w:val="001C4D27"/>
    <w:rsid w:val="001D0A02"/>
    <w:rsid w:val="001E6AE3"/>
    <w:rsid w:val="001F31BD"/>
    <w:rsid w:val="0020300E"/>
    <w:rsid w:val="002171C3"/>
    <w:rsid w:val="00225526"/>
    <w:rsid w:val="0023144A"/>
    <w:rsid w:val="00244D17"/>
    <w:rsid w:val="002524AD"/>
    <w:rsid w:val="002528AE"/>
    <w:rsid w:val="002545E1"/>
    <w:rsid w:val="0026183A"/>
    <w:rsid w:val="002764CC"/>
    <w:rsid w:val="002925FF"/>
    <w:rsid w:val="002B6D4C"/>
    <w:rsid w:val="002D115C"/>
    <w:rsid w:val="002E6724"/>
    <w:rsid w:val="002F5C79"/>
    <w:rsid w:val="002F7DF7"/>
    <w:rsid w:val="00303EF0"/>
    <w:rsid w:val="003119E4"/>
    <w:rsid w:val="003265A2"/>
    <w:rsid w:val="00361D04"/>
    <w:rsid w:val="003910CD"/>
    <w:rsid w:val="00397964"/>
    <w:rsid w:val="003B7641"/>
    <w:rsid w:val="003C40B6"/>
    <w:rsid w:val="003C5633"/>
    <w:rsid w:val="003D1157"/>
    <w:rsid w:val="003D464C"/>
    <w:rsid w:val="003E1931"/>
    <w:rsid w:val="003F3088"/>
    <w:rsid w:val="003F3433"/>
    <w:rsid w:val="003F484F"/>
    <w:rsid w:val="003F4CFC"/>
    <w:rsid w:val="0040543C"/>
    <w:rsid w:val="00422E88"/>
    <w:rsid w:val="00440E9B"/>
    <w:rsid w:val="00443158"/>
    <w:rsid w:val="00456D79"/>
    <w:rsid w:val="004609C2"/>
    <w:rsid w:val="00465653"/>
    <w:rsid w:val="00476651"/>
    <w:rsid w:val="00480703"/>
    <w:rsid w:val="00482E98"/>
    <w:rsid w:val="00491CC4"/>
    <w:rsid w:val="00491FCA"/>
    <w:rsid w:val="004A2A23"/>
    <w:rsid w:val="004A2EA0"/>
    <w:rsid w:val="004B2160"/>
    <w:rsid w:val="004C251C"/>
    <w:rsid w:val="004C4F98"/>
    <w:rsid w:val="004F1539"/>
    <w:rsid w:val="004F1E90"/>
    <w:rsid w:val="004F235B"/>
    <w:rsid w:val="004F6521"/>
    <w:rsid w:val="004F762C"/>
    <w:rsid w:val="0050186C"/>
    <w:rsid w:val="00514275"/>
    <w:rsid w:val="00516FB2"/>
    <w:rsid w:val="00522889"/>
    <w:rsid w:val="00525FCD"/>
    <w:rsid w:val="00533592"/>
    <w:rsid w:val="00562258"/>
    <w:rsid w:val="00570BD3"/>
    <w:rsid w:val="00580971"/>
    <w:rsid w:val="005814FC"/>
    <w:rsid w:val="005836F8"/>
    <w:rsid w:val="005B0E6C"/>
    <w:rsid w:val="005C5EAA"/>
    <w:rsid w:val="005E43D4"/>
    <w:rsid w:val="005F4EF1"/>
    <w:rsid w:val="006012D0"/>
    <w:rsid w:val="0061456A"/>
    <w:rsid w:val="00621D61"/>
    <w:rsid w:val="00633FFC"/>
    <w:rsid w:val="0064197E"/>
    <w:rsid w:val="0066446D"/>
    <w:rsid w:val="00685F2D"/>
    <w:rsid w:val="006B72A9"/>
    <w:rsid w:val="006D0C3E"/>
    <w:rsid w:val="006E30EC"/>
    <w:rsid w:val="006E32E8"/>
    <w:rsid w:val="006F2E49"/>
    <w:rsid w:val="00703911"/>
    <w:rsid w:val="0071686C"/>
    <w:rsid w:val="007238A9"/>
    <w:rsid w:val="00757773"/>
    <w:rsid w:val="0077079B"/>
    <w:rsid w:val="00770929"/>
    <w:rsid w:val="00771F17"/>
    <w:rsid w:val="007774FA"/>
    <w:rsid w:val="00780F1F"/>
    <w:rsid w:val="00787817"/>
    <w:rsid w:val="007977E0"/>
    <w:rsid w:val="007A6C5C"/>
    <w:rsid w:val="007C0EB1"/>
    <w:rsid w:val="007C137C"/>
    <w:rsid w:val="007C797B"/>
    <w:rsid w:val="007D2243"/>
    <w:rsid w:val="007D7769"/>
    <w:rsid w:val="007E59E5"/>
    <w:rsid w:val="007E7AC1"/>
    <w:rsid w:val="00822016"/>
    <w:rsid w:val="00825FE2"/>
    <w:rsid w:val="00856306"/>
    <w:rsid w:val="008602CB"/>
    <w:rsid w:val="00860344"/>
    <w:rsid w:val="00862F64"/>
    <w:rsid w:val="00872153"/>
    <w:rsid w:val="0087332B"/>
    <w:rsid w:val="008832E1"/>
    <w:rsid w:val="0088559A"/>
    <w:rsid w:val="0089258A"/>
    <w:rsid w:val="008B7085"/>
    <w:rsid w:val="008C2350"/>
    <w:rsid w:val="008C4F89"/>
    <w:rsid w:val="008C610E"/>
    <w:rsid w:val="008E5021"/>
    <w:rsid w:val="0091589F"/>
    <w:rsid w:val="00957274"/>
    <w:rsid w:val="0098498D"/>
    <w:rsid w:val="009862D4"/>
    <w:rsid w:val="009B1C38"/>
    <w:rsid w:val="009B7EF8"/>
    <w:rsid w:val="009C1529"/>
    <w:rsid w:val="009C3E57"/>
    <w:rsid w:val="009E5594"/>
    <w:rsid w:val="009F7D5A"/>
    <w:rsid w:val="00A011E9"/>
    <w:rsid w:val="00A12E1D"/>
    <w:rsid w:val="00A14004"/>
    <w:rsid w:val="00A15F3C"/>
    <w:rsid w:val="00A27940"/>
    <w:rsid w:val="00A3381F"/>
    <w:rsid w:val="00A574C5"/>
    <w:rsid w:val="00A62C1C"/>
    <w:rsid w:val="00A63788"/>
    <w:rsid w:val="00A94F6F"/>
    <w:rsid w:val="00A953AA"/>
    <w:rsid w:val="00AF21B4"/>
    <w:rsid w:val="00B01FDB"/>
    <w:rsid w:val="00B17AE4"/>
    <w:rsid w:val="00B534AF"/>
    <w:rsid w:val="00B67B5F"/>
    <w:rsid w:val="00B8602A"/>
    <w:rsid w:val="00B90A4F"/>
    <w:rsid w:val="00BA6094"/>
    <w:rsid w:val="00BB2594"/>
    <w:rsid w:val="00BB65B1"/>
    <w:rsid w:val="00BC6D93"/>
    <w:rsid w:val="00BE3214"/>
    <w:rsid w:val="00C02629"/>
    <w:rsid w:val="00C15CA5"/>
    <w:rsid w:val="00C209D0"/>
    <w:rsid w:val="00C348BB"/>
    <w:rsid w:val="00C63248"/>
    <w:rsid w:val="00C846E3"/>
    <w:rsid w:val="00CA0C54"/>
    <w:rsid w:val="00CA7E8D"/>
    <w:rsid w:val="00CC6C85"/>
    <w:rsid w:val="00CE5AED"/>
    <w:rsid w:val="00CF2B4E"/>
    <w:rsid w:val="00CF4728"/>
    <w:rsid w:val="00D055EA"/>
    <w:rsid w:val="00D16BE0"/>
    <w:rsid w:val="00D507CC"/>
    <w:rsid w:val="00D5645E"/>
    <w:rsid w:val="00D6024E"/>
    <w:rsid w:val="00D61EDC"/>
    <w:rsid w:val="00D9763C"/>
    <w:rsid w:val="00DE6FA4"/>
    <w:rsid w:val="00E14268"/>
    <w:rsid w:val="00E257A1"/>
    <w:rsid w:val="00E406FD"/>
    <w:rsid w:val="00E51009"/>
    <w:rsid w:val="00E5199D"/>
    <w:rsid w:val="00E55DC2"/>
    <w:rsid w:val="00E56F8F"/>
    <w:rsid w:val="00E74B4C"/>
    <w:rsid w:val="00E80F01"/>
    <w:rsid w:val="00E84F90"/>
    <w:rsid w:val="00E8610E"/>
    <w:rsid w:val="00E927FB"/>
    <w:rsid w:val="00EA2ED6"/>
    <w:rsid w:val="00EB01F7"/>
    <w:rsid w:val="00EC7288"/>
    <w:rsid w:val="00EF30EF"/>
    <w:rsid w:val="00EF62C5"/>
    <w:rsid w:val="00F00F94"/>
    <w:rsid w:val="00F04C0E"/>
    <w:rsid w:val="00F115C4"/>
    <w:rsid w:val="00F302E7"/>
    <w:rsid w:val="00F31D33"/>
    <w:rsid w:val="00F4375A"/>
    <w:rsid w:val="00F77CF4"/>
    <w:rsid w:val="00FA0286"/>
    <w:rsid w:val="00FB380C"/>
    <w:rsid w:val="00FB4856"/>
    <w:rsid w:val="00FC085F"/>
    <w:rsid w:val="00FD5C28"/>
    <w:rsid w:val="00FF2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C3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953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D0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0A02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440E9B"/>
    <w:pPr>
      <w:ind w:firstLine="720"/>
    </w:pPr>
    <w:rPr>
      <w:rFonts w:ascii="Arial" w:eastAsia="Times New Roman" w:hAnsi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0A7DC33B1CF0A31DEAA200ECEC87246BE26D878307A57DC335661E4A52B49B3EBF47430C7B7BC24EC4AFoBw0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D0A7DC33B1CF0A31DEAA200ECEC87246BE26D878307A57DC335661E4A52B49B3EBF47430C7B7BC24EC4AFoBw0O" TargetMode="External"/><Relationship Id="rId5" Type="http://schemas.openxmlformats.org/officeDocument/2006/relationships/hyperlink" Target="consultantplus://offline/ref=679C754C49D45DDAD63FC5EC4B70A7EE7D7344036D8F1E6CC83684D9AA34AF44C21553937C41DE2F20AD17B1SA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11</Pages>
  <Words>2999</Words>
  <Characters>17095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Багрова Алёна Игоревна</dc:creator>
  <cp:keywords/>
  <dc:description/>
  <cp:lastModifiedBy>User</cp:lastModifiedBy>
  <cp:revision>3</cp:revision>
  <cp:lastPrinted>2016-04-20T07:13:00Z</cp:lastPrinted>
  <dcterms:created xsi:type="dcterms:W3CDTF">2016-04-20T04:58:00Z</dcterms:created>
  <dcterms:modified xsi:type="dcterms:W3CDTF">2016-04-20T07:13:00Z</dcterms:modified>
</cp:coreProperties>
</file>